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1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73"/>
        <w:gridCol w:w="426"/>
        <w:gridCol w:w="2693"/>
        <w:gridCol w:w="393"/>
        <w:gridCol w:w="423"/>
        <w:gridCol w:w="6607"/>
      </w:tblGrid>
      <w:tr w:rsidR="002A56A3" w14:paraId="74ABC2F8" w14:textId="77777777" w:rsidTr="001A2A5B">
        <w:trPr>
          <w:trHeight w:val="2552"/>
        </w:trPr>
        <w:tc>
          <w:tcPr>
            <w:tcW w:w="3692" w:type="dxa"/>
            <w:gridSpan w:val="3"/>
            <w:vMerge w:val="restart"/>
          </w:tcPr>
          <w:p w14:paraId="3C71668A" w14:textId="3785DDE1" w:rsidR="002A56A3" w:rsidRPr="002A79D5" w:rsidRDefault="00293C63" w:rsidP="002A79D5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DF4B500" wp14:editId="02FAF00A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118636</wp:posOffset>
                  </wp:positionV>
                  <wp:extent cx="1990503" cy="1905801"/>
                  <wp:effectExtent l="19050" t="19050" r="10160" b="18415"/>
                  <wp:wrapNone/>
                  <wp:docPr id="31" name="Imagen 31" descr="Hombre en una coci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Hombre en una cocina&#10;&#10;Descripción generada automáticamente con confianza media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5000" contrast="-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7" t="29830" r="2971" b="11495"/>
                          <a:stretch/>
                        </pic:blipFill>
                        <pic:spPr bwMode="auto">
                          <a:xfrm>
                            <a:off x="0" y="0"/>
                            <a:ext cx="1990503" cy="19058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" w:type="dxa"/>
          </w:tcPr>
          <w:p w14:paraId="3B6385E3" w14:textId="059F239B" w:rsidR="002A56A3" w:rsidRPr="0056708E" w:rsidRDefault="00C16C27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  <w:r w:rsidRPr="007D0746">
              <w:rPr>
                <w:rFonts w:ascii="Calibri" w:hAnsi="Calibri" w:cs="Calibri"/>
                <w:noProof/>
                <w:color w:val="002060"/>
                <w:sz w:val="28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976FD0A" wp14:editId="7CF422D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2018192</wp:posOffset>
                      </wp:positionV>
                      <wp:extent cx="4881880" cy="711327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1880" cy="711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9B3772" w14:textId="6AF8EFA4" w:rsidR="00C16C27" w:rsidRPr="00FA4E99" w:rsidRDefault="00C16C27" w:rsidP="00C16C27">
                                  <w:pPr>
                                    <w:pStyle w:val="Ttulo3"/>
                                    <w:jc w:val="both"/>
                                    <w:rPr>
                                      <w:b/>
                                      <w:bCs/>
                                      <w:color w:val="162A3C"/>
                                      <w:sz w:val="28"/>
                                      <w:szCs w:val="20"/>
                                    </w:rPr>
                                  </w:pPr>
                                  <w:r w:rsidRPr="00FA4E99">
                                    <w:rPr>
                                      <w:b/>
                                      <w:bCs/>
                                      <w:color w:val="162A3C"/>
                                      <w:sz w:val="28"/>
                                      <w:szCs w:val="20"/>
                                    </w:rPr>
                                    <w:t xml:space="preserve">Research </w:t>
                                  </w:r>
                                  <w:sdt>
                                    <w:sdtPr>
                                      <w:rPr>
                                        <w:b/>
                                        <w:bCs/>
                                        <w:color w:val="162A3C"/>
                                        <w:sz w:val="28"/>
                                        <w:szCs w:val="20"/>
                                      </w:rPr>
                                      <w:id w:val="-1420087472"/>
                                      <w:placeholder>
                                        <w:docPart w:val="7C2D234B90264A29BB2065A10621173A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r w:rsidRPr="00FA4E99">
                                        <w:rPr>
                                          <w:b/>
                                          <w:bCs/>
                                          <w:color w:val="162A3C"/>
                                          <w:sz w:val="28"/>
                                          <w:szCs w:val="20"/>
                                        </w:rPr>
                                        <w:t>Experience</w:t>
                                      </w:r>
                                    </w:sdtContent>
                                  </w:sdt>
                                </w:p>
                                <w:p w14:paraId="0F02E9E5" w14:textId="77777777" w:rsidR="00C16C27" w:rsidRPr="00C16C27" w:rsidRDefault="00C16C27" w:rsidP="00C16C27">
                                  <w:pPr>
                                    <w:pStyle w:val="Ttulo4"/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 w:val="0"/>
                                      <w:iCs w:val="0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14:paraId="08AAEA1B" w14:textId="563D76C9" w:rsidR="00C16C27" w:rsidRPr="00FA4E99" w:rsidRDefault="00C16C27" w:rsidP="00C16C27">
                                  <w:pPr>
                                    <w:pStyle w:val="Ttulo4"/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</w:pPr>
                                  <w:r w:rsidRPr="00FA4E9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  <w:t>Spanish National Centre for Biotechnology (CNB-CSIC), Madrid, Spain</w:t>
                                  </w:r>
                                </w:p>
                                <w:p w14:paraId="1FE3D18C" w14:textId="499B3FF4" w:rsidR="00C16C27" w:rsidRPr="00FA4E99" w:rsidRDefault="00C16C27" w:rsidP="00C16C27">
                                  <w:pPr>
                                    <w:pStyle w:val="Ttulo5"/>
                                    <w:jc w:val="both"/>
                                    <w:rPr>
                                      <w:rFonts w:ascii="Calibri" w:hAnsi="Calibri" w:cs="Calibri"/>
                                      <w:color w:val="21405B"/>
                                      <w:sz w:val="24"/>
                                      <w:lang w:val="en-GB"/>
                                    </w:rPr>
                                  </w:pPr>
                                  <w:r w:rsidRPr="00FA4E99">
                                    <w:rPr>
                                      <w:rFonts w:ascii="Calibri" w:hAnsi="Calibri" w:cs="Calibri"/>
                                      <w:color w:val="21405B"/>
                                      <w:sz w:val="24"/>
                                      <w:lang w:val="en-GB"/>
                                    </w:rPr>
                                    <w:t>January 2023 - June 2023</w:t>
                                  </w:r>
                                </w:p>
                                <w:p w14:paraId="768EA202" w14:textId="58EA29A0" w:rsidR="007B6A52" w:rsidRDefault="004B3E5B" w:rsidP="00C16C27">
                                  <w:pPr>
                                    <w:spacing w:after="120"/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During my Master Project I collaborate with</w:t>
                                  </w:r>
                                  <w:r w:rsidR="00C16C27">
                                    <w:rPr>
                                      <w:lang w:val="en-GB"/>
                                    </w:rPr>
                                    <w:t xml:space="preserve"> the Scientific Computing Service,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where </w:t>
                                  </w:r>
                                  <w:r w:rsidR="00C16C27">
                                    <w:rPr>
                                      <w:lang w:val="en-GB"/>
                                    </w:rPr>
                                    <w:t>I stud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y</w:t>
                                  </w:r>
                                  <w:r w:rsidR="00C16C27">
                                    <w:rPr>
                                      <w:lang w:val="en-GB"/>
                                    </w:rPr>
                                    <w:t xml:space="preserve"> cell response to </w:t>
                                  </w:r>
                                  <w:r w:rsidR="00A86AA5" w:rsidRPr="00A86AA5">
                                    <w:rPr>
                                      <w:lang w:val="en-GB"/>
                                    </w:rPr>
                                    <w:t xml:space="preserve">Infectious </w:t>
                                  </w:r>
                                  <w:r w:rsidR="00A86AA5">
                                    <w:rPr>
                                      <w:lang w:val="en-GB"/>
                                    </w:rPr>
                                    <w:t>B</w:t>
                                  </w:r>
                                  <w:r w:rsidR="00A86AA5" w:rsidRPr="00A86AA5">
                                    <w:rPr>
                                      <w:lang w:val="en-GB"/>
                                    </w:rPr>
                                    <w:t xml:space="preserve">ursal </w:t>
                                  </w:r>
                                  <w:r w:rsidR="00A86AA5">
                                    <w:rPr>
                                      <w:lang w:val="en-GB"/>
                                    </w:rPr>
                                    <w:t>D</w:t>
                                  </w:r>
                                  <w:r w:rsidR="00A86AA5" w:rsidRPr="00A86AA5">
                                    <w:rPr>
                                      <w:lang w:val="en-GB"/>
                                    </w:rPr>
                                    <w:t>isease</w:t>
                                  </w:r>
                                  <w:r w:rsidR="00A86AA5">
                                    <w:rPr>
                                      <w:lang w:val="en-GB"/>
                                    </w:rPr>
                                    <w:t xml:space="preserve"> virus</w:t>
                                  </w:r>
                                  <w:r w:rsidR="00A86AA5" w:rsidRPr="00A86AA5">
                                    <w:rPr>
                                      <w:lang w:val="en-GB"/>
                                    </w:rPr>
                                    <w:t xml:space="preserve"> </w:t>
                                  </w:r>
                                  <w:r w:rsidR="00A86AA5">
                                    <w:rPr>
                                      <w:lang w:val="en-GB"/>
                                    </w:rPr>
                                    <w:t>(</w:t>
                                  </w:r>
                                  <w:r w:rsidR="00C16C27">
                                    <w:rPr>
                                      <w:lang w:val="en-GB"/>
                                    </w:rPr>
                                    <w:t>IBDV</w:t>
                                  </w:r>
                                  <w:r w:rsidR="00A86AA5">
                                    <w:rPr>
                                      <w:lang w:val="en-GB"/>
                                    </w:rPr>
                                    <w:t>)</w:t>
                                  </w:r>
                                  <w:r w:rsidR="00C16C27">
                                    <w:rPr>
                                      <w:lang w:val="en-GB"/>
                                    </w:rPr>
                                    <w:t xml:space="preserve"> infection </w:t>
                                  </w:r>
                                  <w:r w:rsidR="00A86AA5">
                                    <w:rPr>
                                      <w:lang w:val="en-GB"/>
                                    </w:rPr>
                                    <w:t>analysing</w:t>
                                  </w:r>
                                  <w:r w:rsidR="00C16C27">
                                    <w:rPr>
                                      <w:lang w:val="en-GB"/>
                                    </w:rPr>
                                    <w:t xml:space="preserve"> RNA sequencing</w:t>
                                  </w:r>
                                  <w:r w:rsidR="00A86AA5">
                                    <w:rPr>
                                      <w:lang w:val="en-GB"/>
                                    </w:rPr>
                                    <w:t xml:space="preserve"> data</w:t>
                                  </w:r>
                                  <w:r w:rsidR="007B6A52">
                                    <w:rPr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01EAA322" w14:textId="74CF8466" w:rsidR="00C16C27" w:rsidRDefault="007B6A52" w:rsidP="00987306">
                                  <w:pPr>
                                    <w:spacing w:after="240"/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Besides genomic data analysis, I have gained experience in computational tools for metabolic network modelling and protein structure prediction, and expanded my knowledge on biostatistics.</w:t>
                                  </w:r>
                                </w:p>
                                <w:p w14:paraId="3EB71256" w14:textId="77777777" w:rsidR="00C16C27" w:rsidRPr="00FA4E99" w:rsidRDefault="00C16C27" w:rsidP="00C16C27">
                                  <w:pPr>
                                    <w:pStyle w:val="Ttulo4"/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</w:pPr>
                                  <w:r w:rsidRPr="00FA4E9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  <w:t>Biomedical Research Institute “Alberto Sols” (CSIC-UAM), Madrid, Spain</w:t>
                                  </w:r>
                                </w:p>
                                <w:p w14:paraId="10474BE1" w14:textId="77777777" w:rsidR="00C16C27" w:rsidRPr="00FA4E99" w:rsidRDefault="00C16C27" w:rsidP="00C16C27">
                                  <w:pPr>
                                    <w:pStyle w:val="Ttulo5"/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21405B"/>
                                      <w:sz w:val="24"/>
                                      <w:lang w:val="en-GB"/>
                                    </w:rPr>
                                  </w:pPr>
                                  <w:r w:rsidRPr="00FA4E99">
                                    <w:rPr>
                                      <w:rFonts w:asciiTheme="minorHAnsi" w:hAnsiTheme="minorHAnsi" w:cstheme="minorHAnsi"/>
                                      <w:color w:val="21405B"/>
                                      <w:sz w:val="24"/>
                                      <w:lang w:val="en-GB"/>
                                    </w:rPr>
                                    <w:t>July 2021 - March 2022</w:t>
                                  </w:r>
                                </w:p>
                                <w:p w14:paraId="1A36BA07" w14:textId="3223AF43" w:rsidR="00C16C27" w:rsidRDefault="00C16C27" w:rsidP="00C16C27">
                                  <w:pPr>
                                    <w:spacing w:after="240"/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At the Cytoskeleton and Metastasis Group, I investigated cytoskeletal remodelling as a mechanism of therapy resistance in melanoma.</w:t>
                                  </w:r>
                                  <w:r w:rsidR="007B6A52">
                                    <w:rPr>
                                      <w:lang w:val="en-GB"/>
                                    </w:rPr>
                                    <w:t xml:space="preserve"> I participated in the writing and reviewing of a scientific publication and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</w:t>
                                  </w:r>
                                  <w:r w:rsidR="007B6A52">
                                    <w:rPr>
                                      <w:lang w:val="en-GB"/>
                                    </w:rPr>
                                    <w:t>gain mentorship experience by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supervis</w:t>
                                  </w:r>
                                  <w:r w:rsidR="007B6A52">
                                    <w:rPr>
                                      <w:lang w:val="en-GB"/>
                                    </w:rPr>
                                    <w:t>ing and instructing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Bachelor and Master</w:t>
                                  </w:r>
                                  <w:r w:rsidR="007B6A52">
                                    <w:rPr>
                                      <w:lang w:val="en-GB"/>
                                    </w:rPr>
                                    <w:t xml:space="preserve"> level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students.</w:t>
                                  </w:r>
                                </w:p>
                                <w:p w14:paraId="408B565D" w14:textId="77777777" w:rsidR="00C16C27" w:rsidRPr="00FA4E99" w:rsidRDefault="00C16C27" w:rsidP="00C16C27">
                                  <w:pPr>
                                    <w:pStyle w:val="Ttulo4"/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</w:pPr>
                                  <w:proofErr w:type="spellStart"/>
                                  <w:r w:rsidRPr="00FA4E9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  <w:t>Umeå</w:t>
                                  </w:r>
                                  <w:proofErr w:type="spellEnd"/>
                                  <w:r w:rsidRPr="00FA4E9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  <w:t xml:space="preserve"> University, Dept. of Molecular Biology, </w:t>
                                  </w:r>
                                  <w:proofErr w:type="spellStart"/>
                                  <w:r w:rsidRPr="00FA4E9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  <w:t>Umeå</w:t>
                                  </w:r>
                                  <w:proofErr w:type="spellEnd"/>
                                  <w:r w:rsidRPr="00FA4E9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  <w:t>, Sweden</w:t>
                                  </w:r>
                                </w:p>
                                <w:p w14:paraId="3C7D13FD" w14:textId="77777777" w:rsidR="00C16C27" w:rsidRPr="00FA4E99" w:rsidRDefault="00C16C27" w:rsidP="00C16C27">
                                  <w:pPr>
                                    <w:pStyle w:val="Ttulo5"/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21405B"/>
                                      <w:sz w:val="24"/>
                                      <w:lang w:val="en-GB"/>
                                    </w:rPr>
                                  </w:pPr>
                                  <w:r w:rsidRPr="00FA4E99">
                                    <w:rPr>
                                      <w:rFonts w:asciiTheme="minorHAnsi" w:hAnsiTheme="minorHAnsi" w:cstheme="minorHAnsi"/>
                                      <w:color w:val="21405B"/>
                                      <w:sz w:val="24"/>
                                      <w:lang w:val="en-GB"/>
                                    </w:rPr>
                                    <w:t>January 2021 - June 2021</w:t>
                                  </w:r>
                                </w:p>
                                <w:p w14:paraId="2574A176" w14:textId="5E129B5C" w:rsidR="00C16C27" w:rsidRDefault="00C16C27" w:rsidP="00C16C27">
                                  <w:pPr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At the RNA lab,</w:t>
                                  </w:r>
                                  <w:r w:rsidRPr="00EB38A6">
                                    <w:rPr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as part of my Bachelor Thesis, </w:t>
                                  </w:r>
                                  <w:r w:rsidRPr="00EB38A6">
                                    <w:rPr>
                                      <w:lang w:val="en-GB"/>
                                    </w:rPr>
                                    <w:t xml:space="preserve">I studied the role of </w:t>
                                  </w:r>
                                  <w:r w:rsidR="00203366">
                                    <w:rPr>
                                      <w:lang w:val="en-GB"/>
                                    </w:rPr>
                                    <w:t xml:space="preserve">messenger RNA methylation by </w:t>
                                  </w:r>
                                  <w:r w:rsidRPr="00EB38A6">
                                    <w:rPr>
                                      <w:lang w:val="en-GB"/>
                                    </w:rPr>
                                    <w:t>m</w:t>
                                  </w:r>
                                  <w:r w:rsidRPr="00EB38A6">
                                    <w:rPr>
                                      <w:vertAlign w:val="superscript"/>
                                      <w:lang w:val="en-GB"/>
                                    </w:rPr>
                                    <w:t>6</w:t>
                                  </w:r>
                                  <w:r w:rsidRPr="00EB38A6">
                                    <w:rPr>
                                      <w:lang w:val="en-GB"/>
                                    </w:rPr>
                                    <w:t xml:space="preserve">A Methyltransferase </w:t>
                                  </w:r>
                                  <w:r w:rsidR="00203366">
                                    <w:rPr>
                                      <w:lang w:val="en-GB"/>
                                    </w:rPr>
                                    <w:t xml:space="preserve">METTL14 </w:t>
                                  </w:r>
                                  <w:r w:rsidRPr="00EB38A6">
                                    <w:rPr>
                                      <w:lang w:val="en-GB"/>
                                    </w:rPr>
                                    <w:t>in ovarian cancer</w:t>
                                  </w:r>
                                  <w:r w:rsidR="00203366">
                                    <w:rPr>
                                      <w:lang w:val="en-GB"/>
                                    </w:rPr>
                                    <w:t xml:space="preserve">. I used cell culture and molecular biology techniques to characterize the effect of </w:t>
                                  </w:r>
                                  <w:r w:rsidR="00203366" w:rsidRPr="00203366">
                                    <w:rPr>
                                      <w:i/>
                                      <w:iCs/>
                                      <w:lang w:val="en-GB"/>
                                    </w:rPr>
                                    <w:t xml:space="preserve">Mettl14 </w:t>
                                  </w:r>
                                  <w:r w:rsidR="00203366">
                                    <w:rPr>
                                      <w:lang w:val="en-GB"/>
                                    </w:rPr>
                                    <w:t>depletion.</w:t>
                                  </w:r>
                                </w:p>
                                <w:p w14:paraId="3C9B5520" w14:textId="77777777" w:rsidR="00C16C27" w:rsidRPr="00987306" w:rsidRDefault="00C16C27" w:rsidP="00C16C27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sdt>
                                  <w:sdtPr>
                                    <w:id w:val="1745452497"/>
                                    <w:placeholder>
                                      <w:docPart w:val="BB12F41B1BBC44B0BCD68F2D0E20B2A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Content>
                                    <w:p w14:paraId="0662E976" w14:textId="77777777" w:rsidR="00C16C27" w:rsidRPr="00486246" w:rsidRDefault="00C16C27" w:rsidP="00C16C27">
                                      <w:pPr>
                                        <w:pStyle w:val="Ttulo3"/>
                                        <w:jc w:val="both"/>
                                      </w:pPr>
                                      <w:r w:rsidRPr="00FA4E99">
                                        <w:rPr>
                                          <w:b/>
                                          <w:bCs/>
                                          <w:color w:val="162A3C"/>
                                          <w:sz w:val="28"/>
                                          <w:szCs w:val="20"/>
                                        </w:rPr>
                                        <w:t>Education</w:t>
                                      </w:r>
                                    </w:p>
                                  </w:sdtContent>
                                </w:sdt>
                                <w:p w14:paraId="2300558A" w14:textId="77777777" w:rsidR="006D455D" w:rsidRPr="00C16C27" w:rsidRDefault="006D455D" w:rsidP="006D455D">
                                  <w:pPr>
                                    <w:pStyle w:val="Ttulo4"/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 w:val="0"/>
                                      <w:iCs w:val="0"/>
                                      <w:sz w:val="4"/>
                                      <w:szCs w:val="4"/>
                                      <w:lang w:val="en-GB"/>
                                    </w:rPr>
                                  </w:pPr>
                                </w:p>
                                <w:p w14:paraId="1BA3132F" w14:textId="77777777" w:rsidR="00C16C27" w:rsidRPr="00FA4E99" w:rsidRDefault="00C16C27" w:rsidP="00C16C27">
                                  <w:pPr>
                                    <w:pStyle w:val="Ttulo4"/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</w:pPr>
                                  <w:r w:rsidRPr="00FA4E9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  <w:t>Master’s Degree in Computational Biology (60 ECTS) – Technical University of Madrid (UPM), Madrid, Spain</w:t>
                                  </w:r>
                                </w:p>
                                <w:p w14:paraId="5A23B835" w14:textId="77777777" w:rsidR="00C16C27" w:rsidRPr="00FA4E99" w:rsidRDefault="00C16C27" w:rsidP="00C16C27">
                                  <w:pPr>
                                    <w:pStyle w:val="Ttulo4"/>
                                    <w:jc w:val="both"/>
                                    <w:rPr>
                                      <w:rFonts w:asciiTheme="minorHAnsi" w:hAnsiTheme="minorHAnsi" w:cstheme="minorHAnsi"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</w:pPr>
                                  <w:r w:rsidRPr="00FA4E99">
                                    <w:rPr>
                                      <w:rFonts w:asciiTheme="minorHAnsi" w:hAnsiTheme="minorHAnsi" w:cstheme="minorHAnsi"/>
                                      <w:i w:val="0"/>
                                      <w:iCs w:val="0"/>
                                      <w:color w:val="21405B"/>
                                      <w:sz w:val="24"/>
                                      <w:lang w:val="en-GB"/>
                                    </w:rPr>
                                    <w:t>September 2022 - June 2023</w:t>
                                  </w:r>
                                </w:p>
                                <w:p w14:paraId="275EA3B2" w14:textId="638F5770" w:rsidR="00C16C27" w:rsidRDefault="00C16C27" w:rsidP="007D10D0">
                                  <w:pPr>
                                    <w:spacing w:after="120"/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 w:eastAsia="ja-JP"/>
                                    </w:rPr>
                                    <w:t>Experience in multiple bioinformatic fields (genomics, proteomics, drug discovery, evolutionary biology) and computational technologies (machine learning, big data, system modelling).</w:t>
                                  </w:r>
                                </w:p>
                                <w:p w14:paraId="44D95D25" w14:textId="6ADED212" w:rsidR="007D10D0" w:rsidRDefault="007D10D0" w:rsidP="007D10D0">
                                  <w:pPr>
                                    <w:spacing w:after="120"/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  <w:r w:rsidRPr="007D10D0"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Average grade:</w:t>
                                  </w:r>
                                  <w:r w:rsidRPr="00EB38A6">
                                    <w:rPr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8.9</w:t>
                                  </w:r>
                                  <w:r w:rsidRPr="00EB38A6">
                                    <w:rPr>
                                      <w:lang w:val="en-GB"/>
                                    </w:rPr>
                                    <w:t>6 / 10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(Not definitive)</w:t>
                                  </w:r>
                                </w:p>
                                <w:p w14:paraId="0D1A4BC4" w14:textId="77777777" w:rsidR="007D10D0" w:rsidRPr="002C65B8" w:rsidRDefault="007D10D0" w:rsidP="007D10D0">
                                  <w:pPr>
                                    <w:spacing w:after="120"/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76FD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3.45pt;margin-top:158.9pt;width:384.4pt;height:560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" filled="f" stroked="f">
                      <v:textbox>
                        <w:txbxContent>
                          <w:p w14:paraId="279B3772" w14:textId="6AF8EFA4" w:rsidR="00C16C27" w:rsidRPr="00FA4E99" w:rsidRDefault="00C16C27" w:rsidP="00C16C27">
                            <w:pPr>
                              <w:pStyle w:val="Ttulo3"/>
                              <w:jc w:val="both"/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</w:pPr>
                            <w:r w:rsidRPr="00FA4E99"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  <w:t xml:space="preserve">Research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162A3C"/>
                                  <w:sz w:val="28"/>
                                  <w:szCs w:val="20"/>
                                </w:rPr>
                                <w:id w:val="-1420087472"/>
                                <w:placeholder>
                                  <w:docPart w:val="7C2D234B90264A29BB2065A10621173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Pr="00FA4E99">
                                  <w:rPr>
                                    <w:b/>
                                    <w:bCs/>
                                    <w:color w:val="162A3C"/>
                                    <w:sz w:val="28"/>
                                    <w:szCs w:val="20"/>
                                  </w:rPr>
                                  <w:t>Experience</w:t>
                                </w:r>
                              </w:sdtContent>
                            </w:sdt>
                          </w:p>
                          <w:p w14:paraId="0F02E9E5" w14:textId="77777777" w:rsidR="00C16C27" w:rsidRPr="00C16C27" w:rsidRDefault="00C16C27" w:rsidP="00C16C27">
                            <w:pPr>
                              <w:pStyle w:val="Ttulo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14:paraId="08AAEA1B" w14:textId="563D76C9" w:rsidR="00C16C27" w:rsidRPr="00FA4E99" w:rsidRDefault="00C16C27" w:rsidP="00C16C27">
                            <w:pPr>
                              <w:pStyle w:val="Ttulo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FA4E99"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Spanish National Centre for Biotechnology (CNB-CSIC), Madrid, Spain</w:t>
                            </w:r>
                          </w:p>
                          <w:p w14:paraId="1FE3D18C" w14:textId="499B3FF4" w:rsidR="00C16C27" w:rsidRPr="00FA4E99" w:rsidRDefault="00C16C27" w:rsidP="00C16C27">
                            <w:pPr>
                              <w:pStyle w:val="Ttulo5"/>
                              <w:jc w:val="both"/>
                              <w:rPr>
                                <w:rFonts w:ascii="Calibri" w:hAnsi="Calibri" w:cs="Calibri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FA4E99">
                              <w:rPr>
                                <w:rFonts w:ascii="Calibri" w:hAnsi="Calibri" w:cs="Calibri"/>
                                <w:color w:val="21405B"/>
                                <w:sz w:val="24"/>
                                <w:lang w:val="en-GB"/>
                              </w:rPr>
                              <w:t>January 2023 - June 2023</w:t>
                            </w:r>
                          </w:p>
                          <w:p w14:paraId="768EA202" w14:textId="58EA29A0" w:rsidR="007B6A52" w:rsidRDefault="004B3E5B" w:rsidP="00C16C27">
                            <w:pPr>
                              <w:spacing w:after="12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During my Master Project I collaborate with</w:t>
                            </w:r>
                            <w:r w:rsidR="00C16C27">
                              <w:rPr>
                                <w:lang w:val="en-GB"/>
                              </w:rPr>
                              <w:t xml:space="preserve"> the Scientific Computing Service, </w:t>
                            </w:r>
                            <w:r>
                              <w:rPr>
                                <w:lang w:val="en-GB"/>
                              </w:rPr>
                              <w:t xml:space="preserve">where </w:t>
                            </w:r>
                            <w:r w:rsidR="00C16C27">
                              <w:rPr>
                                <w:lang w:val="en-GB"/>
                              </w:rPr>
                              <w:t>I stud</w:t>
                            </w:r>
                            <w:r>
                              <w:rPr>
                                <w:lang w:val="en-GB"/>
                              </w:rPr>
                              <w:t>y</w:t>
                            </w:r>
                            <w:r w:rsidR="00C16C27">
                              <w:rPr>
                                <w:lang w:val="en-GB"/>
                              </w:rPr>
                              <w:t xml:space="preserve"> cell response to </w:t>
                            </w:r>
                            <w:r w:rsidR="00A86AA5" w:rsidRPr="00A86AA5">
                              <w:rPr>
                                <w:lang w:val="en-GB"/>
                              </w:rPr>
                              <w:t xml:space="preserve">Infectious </w:t>
                            </w:r>
                            <w:r w:rsidR="00A86AA5">
                              <w:rPr>
                                <w:lang w:val="en-GB"/>
                              </w:rPr>
                              <w:t>B</w:t>
                            </w:r>
                            <w:r w:rsidR="00A86AA5" w:rsidRPr="00A86AA5">
                              <w:rPr>
                                <w:lang w:val="en-GB"/>
                              </w:rPr>
                              <w:t xml:space="preserve">ursal </w:t>
                            </w:r>
                            <w:r w:rsidR="00A86AA5">
                              <w:rPr>
                                <w:lang w:val="en-GB"/>
                              </w:rPr>
                              <w:t>D</w:t>
                            </w:r>
                            <w:r w:rsidR="00A86AA5" w:rsidRPr="00A86AA5">
                              <w:rPr>
                                <w:lang w:val="en-GB"/>
                              </w:rPr>
                              <w:t>isease</w:t>
                            </w:r>
                            <w:r w:rsidR="00A86AA5">
                              <w:rPr>
                                <w:lang w:val="en-GB"/>
                              </w:rPr>
                              <w:t xml:space="preserve"> virus</w:t>
                            </w:r>
                            <w:r w:rsidR="00A86AA5" w:rsidRPr="00A86AA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A86AA5">
                              <w:rPr>
                                <w:lang w:val="en-GB"/>
                              </w:rPr>
                              <w:t>(</w:t>
                            </w:r>
                            <w:r w:rsidR="00C16C27">
                              <w:rPr>
                                <w:lang w:val="en-GB"/>
                              </w:rPr>
                              <w:t>IBDV</w:t>
                            </w:r>
                            <w:r w:rsidR="00A86AA5">
                              <w:rPr>
                                <w:lang w:val="en-GB"/>
                              </w:rPr>
                              <w:t>)</w:t>
                            </w:r>
                            <w:r w:rsidR="00C16C27">
                              <w:rPr>
                                <w:lang w:val="en-GB"/>
                              </w:rPr>
                              <w:t xml:space="preserve"> infection </w:t>
                            </w:r>
                            <w:r w:rsidR="00A86AA5">
                              <w:rPr>
                                <w:lang w:val="en-GB"/>
                              </w:rPr>
                              <w:t>analysing</w:t>
                            </w:r>
                            <w:r w:rsidR="00C16C27">
                              <w:rPr>
                                <w:lang w:val="en-GB"/>
                              </w:rPr>
                              <w:t xml:space="preserve"> RNA sequencing</w:t>
                            </w:r>
                            <w:r w:rsidR="00A86AA5">
                              <w:rPr>
                                <w:lang w:val="en-GB"/>
                              </w:rPr>
                              <w:t xml:space="preserve"> data</w:t>
                            </w:r>
                            <w:r w:rsidR="007B6A52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01EAA322" w14:textId="74CF8466" w:rsidR="00C16C27" w:rsidRDefault="007B6A52" w:rsidP="00987306">
                            <w:pPr>
                              <w:spacing w:after="24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Besides genomic data analysis, I have gained experience in computational tools for metabolic network modelling and protein structure prediction, and expanded my knowledge on biostatistics.</w:t>
                            </w:r>
                          </w:p>
                          <w:p w14:paraId="3EB71256" w14:textId="77777777" w:rsidR="00C16C27" w:rsidRPr="00FA4E99" w:rsidRDefault="00C16C27" w:rsidP="00C16C27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FA4E99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Biomedical Research Institute “Alberto Sols” (CSIC-UAM), Madrid, Spain</w:t>
                            </w:r>
                          </w:p>
                          <w:p w14:paraId="10474BE1" w14:textId="77777777" w:rsidR="00C16C27" w:rsidRPr="00FA4E99" w:rsidRDefault="00C16C27" w:rsidP="00C16C27">
                            <w:pPr>
                              <w:pStyle w:val="Ttulo5"/>
                              <w:jc w:val="both"/>
                              <w:rPr>
                                <w:rFonts w:asciiTheme="minorHAnsi" w:hAnsiTheme="minorHAnsi" w:cstheme="minorHAnsi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FA4E99">
                              <w:rPr>
                                <w:rFonts w:asciiTheme="minorHAnsi" w:hAnsiTheme="minorHAnsi" w:cstheme="minorHAnsi"/>
                                <w:color w:val="21405B"/>
                                <w:sz w:val="24"/>
                                <w:lang w:val="en-GB"/>
                              </w:rPr>
                              <w:t>July 2021 - March 2022</w:t>
                            </w:r>
                          </w:p>
                          <w:p w14:paraId="1A36BA07" w14:textId="3223AF43" w:rsidR="00C16C27" w:rsidRDefault="00C16C27" w:rsidP="00C16C27">
                            <w:pPr>
                              <w:spacing w:after="24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At the Cytoskeleton and Metastasis Group, I investigated cytoskeletal remodelling as a mechanism of therapy resistance in melanoma.</w:t>
                            </w:r>
                            <w:r w:rsidR="007B6A52">
                              <w:rPr>
                                <w:lang w:val="en-GB"/>
                              </w:rPr>
                              <w:t xml:space="preserve"> I participated in the writing and reviewing of a scientific publication and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7B6A52">
                              <w:rPr>
                                <w:lang w:val="en-GB"/>
                              </w:rPr>
                              <w:t>gain mentorship experience by</w:t>
                            </w:r>
                            <w:r>
                              <w:rPr>
                                <w:lang w:val="en-GB"/>
                              </w:rPr>
                              <w:t xml:space="preserve"> supervis</w:t>
                            </w:r>
                            <w:r w:rsidR="007B6A52">
                              <w:rPr>
                                <w:lang w:val="en-GB"/>
                              </w:rPr>
                              <w:t>ing and instructing</w:t>
                            </w:r>
                            <w:r>
                              <w:rPr>
                                <w:lang w:val="en-GB"/>
                              </w:rPr>
                              <w:t xml:space="preserve"> Bachelor and Master</w:t>
                            </w:r>
                            <w:r w:rsidR="007B6A52">
                              <w:rPr>
                                <w:lang w:val="en-GB"/>
                              </w:rPr>
                              <w:t xml:space="preserve"> level</w:t>
                            </w:r>
                            <w:r>
                              <w:rPr>
                                <w:lang w:val="en-GB"/>
                              </w:rPr>
                              <w:t xml:space="preserve"> students.</w:t>
                            </w:r>
                          </w:p>
                          <w:p w14:paraId="408B565D" w14:textId="77777777" w:rsidR="00C16C27" w:rsidRPr="00FA4E99" w:rsidRDefault="00C16C27" w:rsidP="00C16C27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proofErr w:type="spellStart"/>
                            <w:r w:rsidRPr="00FA4E99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Umeå</w:t>
                            </w:r>
                            <w:proofErr w:type="spellEnd"/>
                            <w:r w:rsidRPr="00FA4E99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 University, Dept. of Molecular Biology, </w:t>
                            </w:r>
                            <w:proofErr w:type="spellStart"/>
                            <w:r w:rsidRPr="00FA4E99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Umeå</w:t>
                            </w:r>
                            <w:proofErr w:type="spellEnd"/>
                            <w:r w:rsidRPr="00FA4E99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, Sweden</w:t>
                            </w:r>
                          </w:p>
                          <w:p w14:paraId="3C7D13FD" w14:textId="77777777" w:rsidR="00C16C27" w:rsidRPr="00FA4E99" w:rsidRDefault="00C16C27" w:rsidP="00C16C27">
                            <w:pPr>
                              <w:pStyle w:val="Ttulo5"/>
                              <w:jc w:val="both"/>
                              <w:rPr>
                                <w:rFonts w:asciiTheme="minorHAnsi" w:hAnsiTheme="minorHAnsi" w:cstheme="minorHAnsi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FA4E99">
                              <w:rPr>
                                <w:rFonts w:asciiTheme="minorHAnsi" w:hAnsiTheme="minorHAnsi" w:cstheme="minorHAnsi"/>
                                <w:color w:val="21405B"/>
                                <w:sz w:val="24"/>
                                <w:lang w:val="en-GB"/>
                              </w:rPr>
                              <w:t>January 2021 - June 2021</w:t>
                            </w:r>
                          </w:p>
                          <w:p w14:paraId="2574A176" w14:textId="5E129B5C" w:rsidR="00C16C27" w:rsidRDefault="00C16C27" w:rsidP="00C16C27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At the RNA lab,</w:t>
                            </w:r>
                            <w:r w:rsidRPr="00EB38A6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as part of my Bachelor Thesis, </w:t>
                            </w:r>
                            <w:r w:rsidRPr="00EB38A6">
                              <w:rPr>
                                <w:lang w:val="en-GB"/>
                              </w:rPr>
                              <w:t xml:space="preserve">I studied the role of </w:t>
                            </w:r>
                            <w:r w:rsidR="00203366">
                              <w:rPr>
                                <w:lang w:val="en-GB"/>
                              </w:rPr>
                              <w:t xml:space="preserve">messenger RNA methylation by </w:t>
                            </w:r>
                            <w:r w:rsidRPr="00EB38A6">
                              <w:rPr>
                                <w:lang w:val="en-GB"/>
                              </w:rPr>
                              <w:t>m</w:t>
                            </w:r>
                            <w:r w:rsidRPr="00EB38A6">
                              <w:rPr>
                                <w:vertAlign w:val="superscript"/>
                                <w:lang w:val="en-GB"/>
                              </w:rPr>
                              <w:t>6</w:t>
                            </w:r>
                            <w:r w:rsidRPr="00EB38A6">
                              <w:rPr>
                                <w:lang w:val="en-GB"/>
                              </w:rPr>
                              <w:t xml:space="preserve">A Methyltransferase </w:t>
                            </w:r>
                            <w:r w:rsidR="00203366">
                              <w:rPr>
                                <w:lang w:val="en-GB"/>
                              </w:rPr>
                              <w:t xml:space="preserve">METTL14 </w:t>
                            </w:r>
                            <w:r w:rsidRPr="00EB38A6">
                              <w:rPr>
                                <w:lang w:val="en-GB"/>
                              </w:rPr>
                              <w:t>in ovarian cancer</w:t>
                            </w:r>
                            <w:r w:rsidR="00203366">
                              <w:rPr>
                                <w:lang w:val="en-GB"/>
                              </w:rPr>
                              <w:t xml:space="preserve">. I used cell culture and molecular biology techniques to characterize the effect of </w:t>
                            </w:r>
                            <w:r w:rsidR="00203366" w:rsidRPr="00203366">
                              <w:rPr>
                                <w:i/>
                                <w:iCs/>
                                <w:lang w:val="en-GB"/>
                              </w:rPr>
                              <w:t xml:space="preserve">Mettl14 </w:t>
                            </w:r>
                            <w:r w:rsidR="00203366">
                              <w:rPr>
                                <w:lang w:val="en-GB"/>
                              </w:rPr>
                              <w:t>depletion.</w:t>
                            </w:r>
                          </w:p>
                          <w:p w14:paraId="3C9B5520" w14:textId="77777777" w:rsidR="00C16C27" w:rsidRPr="00987306" w:rsidRDefault="00C16C27" w:rsidP="00C16C27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sdt>
                            <w:sdtPr>
                              <w:id w:val="1745452497"/>
                              <w:placeholder>
                                <w:docPart w:val="BB12F41B1BBC44B0BCD68F2D0E20B2A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0662E976" w14:textId="77777777" w:rsidR="00C16C27" w:rsidRPr="00486246" w:rsidRDefault="00C16C27" w:rsidP="00C16C27">
                                <w:pPr>
                                  <w:pStyle w:val="Ttulo3"/>
                                  <w:jc w:val="both"/>
                                </w:pPr>
                                <w:r w:rsidRPr="00FA4E99">
                                  <w:rPr>
                                    <w:b/>
                                    <w:bCs/>
                                    <w:color w:val="162A3C"/>
                                    <w:sz w:val="28"/>
                                    <w:szCs w:val="20"/>
                                  </w:rPr>
                                  <w:t>Education</w:t>
                                </w:r>
                              </w:p>
                            </w:sdtContent>
                          </w:sdt>
                          <w:p w14:paraId="2300558A" w14:textId="77777777" w:rsidR="006D455D" w:rsidRPr="00C16C27" w:rsidRDefault="006D455D" w:rsidP="006D455D">
                            <w:pPr>
                              <w:pStyle w:val="Ttulo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14:paraId="1BA3132F" w14:textId="77777777" w:rsidR="00C16C27" w:rsidRPr="00FA4E99" w:rsidRDefault="00C16C27" w:rsidP="00C16C27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FA4E99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Master’s Degree in Computational Biology (60 ECTS) – Technical University of Madrid (UPM), Madrid, Spain</w:t>
                            </w:r>
                          </w:p>
                          <w:p w14:paraId="5A23B835" w14:textId="77777777" w:rsidR="00C16C27" w:rsidRPr="00FA4E99" w:rsidRDefault="00C16C27" w:rsidP="00C16C27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FA4E9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September 2022 - June 2023</w:t>
                            </w:r>
                          </w:p>
                          <w:p w14:paraId="275EA3B2" w14:textId="638F5770" w:rsidR="00C16C27" w:rsidRDefault="00C16C27" w:rsidP="007D10D0">
                            <w:pPr>
                              <w:spacing w:after="12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 w:eastAsia="ja-JP"/>
                              </w:rPr>
                              <w:t>Experience in multiple bioinformatic fields (genomics, proteomics, drug discovery, evolutionary biology) and computational technologies (machine learning, big data, system modelling).</w:t>
                            </w:r>
                          </w:p>
                          <w:p w14:paraId="44D95D25" w14:textId="6ADED212" w:rsidR="007D10D0" w:rsidRDefault="007D10D0" w:rsidP="007D10D0">
                            <w:pPr>
                              <w:spacing w:after="120"/>
                              <w:jc w:val="both"/>
                              <w:rPr>
                                <w:lang w:val="en-GB"/>
                              </w:rPr>
                            </w:pPr>
                            <w:r w:rsidRPr="007D10D0">
                              <w:rPr>
                                <w:b/>
                                <w:bCs/>
                                <w:lang w:val="en-GB"/>
                              </w:rPr>
                              <w:t>Average grade:</w:t>
                            </w:r>
                            <w:r w:rsidRPr="00EB38A6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8.9</w:t>
                            </w:r>
                            <w:r w:rsidRPr="00EB38A6">
                              <w:rPr>
                                <w:lang w:val="en-GB"/>
                              </w:rPr>
                              <w:t>6 / 10</w:t>
                            </w:r>
                            <w:r>
                              <w:rPr>
                                <w:lang w:val="en-GB"/>
                              </w:rPr>
                              <w:t xml:space="preserve"> (Not definitive)</w:t>
                            </w:r>
                          </w:p>
                          <w:p w14:paraId="0D1A4BC4" w14:textId="77777777" w:rsidR="007D10D0" w:rsidRPr="002C65B8" w:rsidRDefault="007D10D0" w:rsidP="007D10D0">
                            <w:pPr>
                              <w:spacing w:after="120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  <w:vMerge w:val="restart"/>
          </w:tcPr>
          <w:p w14:paraId="657792D3" w14:textId="28B12692" w:rsidR="002A56A3" w:rsidRPr="0056708E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</w:tcPr>
          <w:p w14:paraId="48A7E331" w14:textId="77777777" w:rsidR="002A56A3" w:rsidRDefault="002A56A3" w:rsidP="00DC456D">
            <w:pPr>
              <w:pStyle w:val="Ttulo"/>
              <w:spacing w:after="0"/>
            </w:pPr>
            <w:r>
              <w:t>Adrián Barreno Sánchez</w:t>
            </w:r>
          </w:p>
          <w:p w14:paraId="4AC4FD49" w14:textId="77777777" w:rsidR="002A56A3" w:rsidRPr="007E29A2" w:rsidRDefault="002A56A3" w:rsidP="00DC456D"/>
          <w:p w14:paraId="7D099CA3" w14:textId="26FF94AC" w:rsidR="002A56A3" w:rsidRPr="00170D2D" w:rsidRDefault="002A56A3" w:rsidP="00DC456D">
            <w:pPr>
              <w:pStyle w:val="Ttulo3"/>
              <w:jc w:val="both"/>
              <w:rPr>
                <w:rFonts w:ascii="Calibri" w:eastAsia="Calibri" w:hAnsi="Calibri" w:cs="Calibri"/>
                <w:b/>
                <w:bCs/>
                <w:i/>
                <w:smallCaps/>
                <w:color w:val="2C567A" w:themeColor="accent1"/>
                <w:sz w:val="26"/>
                <w:szCs w:val="26"/>
              </w:rPr>
            </w:pPr>
            <w:r w:rsidRPr="00170D2D">
              <w:rPr>
                <w:rFonts w:ascii="Calibri" w:eastAsia="Calibri" w:hAnsi="Calibri" w:cs="Calibri"/>
                <w:b/>
                <w:bCs/>
                <w:i/>
                <w:color w:val="2C567A" w:themeColor="accent1"/>
                <w:sz w:val="26"/>
                <w:szCs w:val="26"/>
              </w:rPr>
              <w:t>Computational Biolog</w:t>
            </w:r>
            <w:r w:rsidR="001A2A5B">
              <w:rPr>
                <w:rFonts w:ascii="Calibri" w:eastAsia="Calibri" w:hAnsi="Calibri" w:cs="Calibri"/>
                <w:b/>
                <w:bCs/>
                <w:i/>
                <w:color w:val="2C567A" w:themeColor="accent1"/>
                <w:sz w:val="26"/>
                <w:szCs w:val="26"/>
              </w:rPr>
              <w:t xml:space="preserve">ist </w:t>
            </w:r>
            <w:r w:rsidRPr="00170D2D">
              <w:rPr>
                <w:rFonts w:ascii="Calibri" w:eastAsia="Calibri" w:hAnsi="Calibri" w:cs="Calibri"/>
                <w:b/>
                <w:bCs/>
                <w:i/>
                <w:color w:val="2C567A" w:themeColor="accent1"/>
                <w:sz w:val="26"/>
                <w:szCs w:val="26"/>
              </w:rPr>
              <w:t xml:space="preserve">with background in molecular biology and cancer research. With this combination of wet-lab/dry-lab skills, I aim to contribute to the understanding of human disease and the development of novel </w:t>
            </w:r>
            <w:r w:rsidRPr="00D02FFA">
              <w:rPr>
                <w:rFonts w:ascii="Calibri" w:eastAsia="Calibri" w:hAnsi="Calibri" w:cs="Calibri"/>
                <w:b/>
                <w:bCs/>
                <w:i/>
                <w:color w:val="2C567A" w:themeColor="accent1"/>
                <w:sz w:val="26"/>
                <w:szCs w:val="26"/>
              </w:rPr>
              <w:t>therapeutic</w:t>
            </w:r>
            <w:r w:rsidRPr="00170D2D">
              <w:rPr>
                <w:rFonts w:ascii="Calibri" w:eastAsia="Calibri" w:hAnsi="Calibri" w:cs="Calibri"/>
                <w:b/>
                <w:bCs/>
                <w:i/>
                <w:color w:val="2C567A" w:themeColor="accent1"/>
                <w:sz w:val="26"/>
                <w:szCs w:val="26"/>
              </w:rPr>
              <w:t xml:space="preserve"> approaches.</w:t>
            </w:r>
          </w:p>
          <w:p w14:paraId="37488890" w14:textId="6ACED424" w:rsidR="002A56A3" w:rsidRPr="007E29A2" w:rsidRDefault="002A56A3" w:rsidP="00DC456D"/>
        </w:tc>
      </w:tr>
      <w:tr w:rsidR="002A56A3" w14:paraId="76D4B51D" w14:textId="77777777" w:rsidTr="001A2A5B">
        <w:trPr>
          <w:trHeight w:val="611"/>
        </w:trPr>
        <w:tc>
          <w:tcPr>
            <w:tcW w:w="3692" w:type="dxa"/>
            <w:gridSpan w:val="3"/>
            <w:vMerge/>
          </w:tcPr>
          <w:p w14:paraId="7C6388F2" w14:textId="77777777" w:rsidR="002A56A3" w:rsidRDefault="002A56A3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93" w:type="dxa"/>
          </w:tcPr>
          <w:p w14:paraId="45CC307B" w14:textId="3D4B1CDD" w:rsidR="002A56A3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118998A3" w14:textId="741431EC" w:rsidR="002A56A3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584554D8" w14:textId="4D3108F0" w:rsidR="002A56A3" w:rsidRPr="002A79D5" w:rsidRDefault="002A56A3" w:rsidP="002A79D5">
            <w:pPr>
              <w:pStyle w:val="Ttulo2"/>
              <w:rPr>
                <w:rFonts w:ascii="Calibri" w:hAnsi="Calibri" w:cs="Calibri"/>
                <w:color w:val="002060"/>
                <w:sz w:val="28"/>
                <w:szCs w:val="22"/>
                <w:u w:val="none"/>
              </w:rPr>
            </w:pPr>
          </w:p>
        </w:tc>
      </w:tr>
      <w:tr w:rsidR="001A2A5B" w14:paraId="37B81951" w14:textId="77777777" w:rsidTr="006D455D">
        <w:trPr>
          <w:trHeight w:val="119"/>
        </w:trPr>
        <w:tc>
          <w:tcPr>
            <w:tcW w:w="573" w:type="dxa"/>
          </w:tcPr>
          <w:p w14:paraId="7CF9DD33" w14:textId="77777777" w:rsidR="001A2A5B" w:rsidRPr="002A79D5" w:rsidRDefault="001A2A5B" w:rsidP="006D79A8">
            <w:pPr>
              <w:pStyle w:val="Information"/>
              <w:jc w:val="center"/>
              <w:rPr>
                <w:noProof/>
                <w:sz w:val="22"/>
                <w:szCs w:val="18"/>
              </w:rPr>
            </w:pP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18A7F048" w14:textId="77777777" w:rsidR="001A2A5B" w:rsidRPr="002A79D5" w:rsidRDefault="001A2A5B" w:rsidP="00DC456D">
            <w:pPr>
              <w:pStyle w:val="Information"/>
              <w:rPr>
                <w:noProof/>
                <w:sz w:val="22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7DB9AC48" w14:textId="77777777" w:rsidR="001A2A5B" w:rsidRPr="002A79D5" w:rsidRDefault="001A2A5B" w:rsidP="00380FD1">
            <w:pPr>
              <w:pStyle w:val="Information"/>
              <w:rPr>
                <w:sz w:val="22"/>
                <w:szCs w:val="18"/>
              </w:rPr>
            </w:pPr>
          </w:p>
        </w:tc>
        <w:tc>
          <w:tcPr>
            <w:tcW w:w="393" w:type="dxa"/>
          </w:tcPr>
          <w:p w14:paraId="571333DA" w14:textId="77777777" w:rsidR="001A2A5B" w:rsidRPr="002A79D5" w:rsidRDefault="001A2A5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423" w:type="dxa"/>
            <w:vMerge/>
          </w:tcPr>
          <w:p w14:paraId="16B9090A" w14:textId="77777777" w:rsidR="001A2A5B" w:rsidRPr="002A79D5" w:rsidRDefault="001A2A5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6607" w:type="dxa"/>
            <w:vMerge/>
          </w:tcPr>
          <w:p w14:paraId="539C8C1D" w14:textId="77777777" w:rsidR="001A2A5B" w:rsidRDefault="001A2A5B" w:rsidP="005801E5">
            <w:pPr>
              <w:pStyle w:val="Ttulo1"/>
            </w:pPr>
          </w:p>
        </w:tc>
      </w:tr>
      <w:tr w:rsidR="002A56A3" w14:paraId="3C5BBE3B" w14:textId="77777777" w:rsidTr="001A2A5B">
        <w:trPr>
          <w:trHeight w:val="435"/>
        </w:trPr>
        <w:tc>
          <w:tcPr>
            <w:tcW w:w="573" w:type="dxa"/>
          </w:tcPr>
          <w:p w14:paraId="4E1E3BDF" w14:textId="77777777" w:rsidR="002A56A3" w:rsidRPr="002A79D5" w:rsidRDefault="002A56A3" w:rsidP="006D79A8">
            <w:pPr>
              <w:pStyle w:val="Information"/>
              <w:jc w:val="center"/>
              <w:rPr>
                <w:noProof/>
                <w:sz w:val="22"/>
                <w:szCs w:val="18"/>
              </w:rPr>
            </w:pP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78EBAE14" w14:textId="77777777" w:rsidR="002A56A3" w:rsidRPr="002A79D5" w:rsidRDefault="002A56A3" w:rsidP="00DC456D">
            <w:pPr>
              <w:pStyle w:val="Information"/>
              <w:rPr>
                <w:rStyle w:val="Textoennegrita"/>
                <w:rFonts w:ascii="Calibri" w:hAnsi="Calibri" w:cs="Calibri"/>
                <w:b w:val="0"/>
                <w:bCs w:val="0"/>
                <w:color w:val="666666"/>
                <w:sz w:val="22"/>
                <w:szCs w:val="18"/>
              </w:rPr>
            </w:pPr>
            <w:r w:rsidRPr="002A79D5">
              <w:rPr>
                <w:noProof/>
                <w:sz w:val="22"/>
                <w:szCs w:val="18"/>
              </w:rPr>
              <mc:AlternateContent>
                <mc:Choice Requires="wpg">
                  <w:drawing>
                    <wp:inline distT="0" distB="0" distL="0" distR="0" wp14:anchorId="544BE234" wp14:editId="472B727F">
                      <wp:extent cx="248285" cy="238125"/>
                      <wp:effectExtent l="0" t="0" r="0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85" cy="23812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4E2E5" id="Group 21" o:spid="_x0000_s1026" alt="gps icon" style="width:19.55pt;height:18.7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71912538" w14:textId="77777777" w:rsidR="002A56A3" w:rsidRPr="002A79D5" w:rsidRDefault="002A56A3" w:rsidP="00380FD1">
            <w:pPr>
              <w:pStyle w:val="Information"/>
              <w:rPr>
                <w:sz w:val="22"/>
                <w:szCs w:val="18"/>
              </w:rPr>
            </w:pPr>
            <w:r w:rsidRPr="002A79D5">
              <w:rPr>
                <w:sz w:val="22"/>
                <w:szCs w:val="18"/>
              </w:rPr>
              <w:t>Madrid, 28032</w:t>
            </w:r>
          </w:p>
          <w:p w14:paraId="1124DB89" w14:textId="2CFB5A7E" w:rsidR="002A56A3" w:rsidRPr="002A79D5" w:rsidRDefault="002A56A3" w:rsidP="00380FD1">
            <w:pPr>
              <w:pStyle w:val="Information"/>
              <w:rPr>
                <w:sz w:val="22"/>
                <w:szCs w:val="18"/>
              </w:rPr>
            </w:pPr>
            <w:r w:rsidRPr="002A79D5">
              <w:rPr>
                <w:sz w:val="22"/>
                <w:szCs w:val="18"/>
              </w:rPr>
              <w:t>Spain</w:t>
            </w:r>
          </w:p>
        </w:tc>
        <w:tc>
          <w:tcPr>
            <w:tcW w:w="393" w:type="dxa"/>
          </w:tcPr>
          <w:p w14:paraId="7842EF17" w14:textId="77777777" w:rsidR="002A56A3" w:rsidRPr="002A79D5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423" w:type="dxa"/>
            <w:vMerge/>
          </w:tcPr>
          <w:p w14:paraId="4E06CF1D" w14:textId="456CC15D" w:rsidR="002A56A3" w:rsidRPr="002A79D5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6607" w:type="dxa"/>
            <w:vMerge/>
          </w:tcPr>
          <w:p w14:paraId="76447C26" w14:textId="77777777" w:rsidR="002A56A3" w:rsidRDefault="002A56A3" w:rsidP="005801E5">
            <w:pPr>
              <w:pStyle w:val="Ttulo1"/>
            </w:pPr>
          </w:p>
        </w:tc>
      </w:tr>
      <w:tr w:rsidR="002A56A3" w14:paraId="1DA705CF" w14:textId="77777777" w:rsidTr="001A2A5B">
        <w:trPr>
          <w:trHeight w:val="585"/>
        </w:trPr>
        <w:tc>
          <w:tcPr>
            <w:tcW w:w="573" w:type="dxa"/>
          </w:tcPr>
          <w:p w14:paraId="6C3EFCB7" w14:textId="77777777" w:rsidR="002A56A3" w:rsidRPr="002A79D5" w:rsidRDefault="002A56A3" w:rsidP="006D79A8">
            <w:pPr>
              <w:pStyle w:val="Information"/>
              <w:jc w:val="center"/>
              <w:rPr>
                <w:noProof/>
                <w:sz w:val="22"/>
                <w:szCs w:val="18"/>
              </w:rPr>
            </w:pP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4771E8A6" w14:textId="77777777" w:rsidR="002A56A3" w:rsidRPr="002A79D5" w:rsidRDefault="002A56A3" w:rsidP="00DC456D">
            <w:pPr>
              <w:pStyle w:val="Information"/>
              <w:rPr>
                <w:rFonts w:ascii="Calibri" w:hAnsi="Calibri" w:cs="Calibri"/>
                <w:color w:val="666666"/>
                <w:sz w:val="22"/>
                <w:szCs w:val="18"/>
              </w:rPr>
            </w:pPr>
            <w:r w:rsidRPr="002A79D5">
              <w:rPr>
                <w:noProof/>
                <w:sz w:val="22"/>
                <w:szCs w:val="18"/>
              </w:rPr>
              <mc:AlternateContent>
                <mc:Choice Requires="wpg">
                  <w:drawing>
                    <wp:inline distT="0" distB="0" distL="0" distR="0" wp14:anchorId="589C5901" wp14:editId="26762697">
                      <wp:extent cx="248285" cy="238125"/>
                      <wp:effectExtent l="0" t="0" r="0" b="952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85" cy="23812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4574D" id="Group 22" o:spid="_x0000_s1026" alt="phone icon" style="width:19.55pt;height:18.7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77F6FEFE" w14:textId="1AA7F3DE" w:rsidR="002A56A3" w:rsidRPr="002A79D5" w:rsidRDefault="002A56A3" w:rsidP="00380FD1">
            <w:pPr>
              <w:pStyle w:val="Information"/>
              <w:rPr>
                <w:sz w:val="22"/>
                <w:szCs w:val="18"/>
              </w:rPr>
            </w:pPr>
            <w:r w:rsidRPr="002A79D5">
              <w:rPr>
                <w:sz w:val="22"/>
                <w:szCs w:val="18"/>
              </w:rPr>
              <w:t>+34 685 32 92 83</w:t>
            </w:r>
          </w:p>
        </w:tc>
        <w:tc>
          <w:tcPr>
            <w:tcW w:w="393" w:type="dxa"/>
          </w:tcPr>
          <w:p w14:paraId="05147E39" w14:textId="77777777" w:rsidR="002A56A3" w:rsidRPr="002A79D5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423" w:type="dxa"/>
            <w:vMerge/>
          </w:tcPr>
          <w:p w14:paraId="59A15C8B" w14:textId="3ADB2B2F" w:rsidR="002A56A3" w:rsidRPr="002A79D5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6607" w:type="dxa"/>
            <w:vMerge/>
          </w:tcPr>
          <w:p w14:paraId="1E682D85" w14:textId="77777777" w:rsidR="002A56A3" w:rsidRDefault="002A56A3" w:rsidP="005801E5">
            <w:pPr>
              <w:pStyle w:val="Ttulo1"/>
            </w:pPr>
          </w:p>
        </w:tc>
      </w:tr>
      <w:tr w:rsidR="002A56A3" w14:paraId="4D63B5D7" w14:textId="77777777" w:rsidTr="001A2A5B">
        <w:trPr>
          <w:trHeight w:val="552"/>
        </w:trPr>
        <w:tc>
          <w:tcPr>
            <w:tcW w:w="573" w:type="dxa"/>
          </w:tcPr>
          <w:p w14:paraId="794D8C83" w14:textId="77777777" w:rsidR="002A56A3" w:rsidRPr="002A79D5" w:rsidRDefault="002A56A3" w:rsidP="006D79A8">
            <w:pPr>
              <w:pStyle w:val="Information"/>
              <w:jc w:val="center"/>
              <w:rPr>
                <w:noProof/>
                <w:sz w:val="22"/>
                <w:szCs w:val="18"/>
              </w:rPr>
            </w:pP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2F148489" w14:textId="77777777" w:rsidR="002A56A3" w:rsidRPr="002A79D5" w:rsidRDefault="002A56A3" w:rsidP="00DC456D">
            <w:pPr>
              <w:pStyle w:val="Information"/>
              <w:rPr>
                <w:rFonts w:ascii="Calibri" w:hAnsi="Calibri" w:cs="Calibri"/>
                <w:color w:val="666666"/>
                <w:sz w:val="22"/>
                <w:szCs w:val="18"/>
              </w:rPr>
            </w:pPr>
            <w:r w:rsidRPr="002A79D5">
              <w:rPr>
                <w:noProof/>
                <w:sz w:val="22"/>
                <w:szCs w:val="18"/>
              </w:rPr>
              <mc:AlternateContent>
                <mc:Choice Requires="wpg">
                  <w:drawing>
                    <wp:inline distT="0" distB="0" distL="0" distR="0" wp14:anchorId="47A89682" wp14:editId="333B4B3D">
                      <wp:extent cx="266700" cy="255905"/>
                      <wp:effectExtent l="0" t="0" r="0" b="0"/>
                      <wp:docPr id="24" name="Group 24" descr="email icon">
                        <a:hlinkClick xmlns:a="http://schemas.openxmlformats.org/drawingml/2006/main" r:id="rId1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25590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688F4" id="Group 24" o:spid="_x0000_s1026" alt="email icon" href="mailto:adri.barreno@live.com" style="width:21pt;height:20.1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" o:button="t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412D5ADB" w14:textId="7A0181C7" w:rsidR="002A56A3" w:rsidRPr="002A79D5" w:rsidRDefault="002A56A3" w:rsidP="00380FD1">
            <w:pPr>
              <w:pStyle w:val="Information"/>
              <w:rPr>
                <w:sz w:val="22"/>
                <w:szCs w:val="18"/>
              </w:rPr>
            </w:pPr>
            <w:r w:rsidRPr="002A79D5">
              <w:rPr>
                <w:sz w:val="22"/>
                <w:szCs w:val="18"/>
              </w:rPr>
              <w:t>adri.barreno@live.com</w:t>
            </w:r>
          </w:p>
        </w:tc>
        <w:tc>
          <w:tcPr>
            <w:tcW w:w="393" w:type="dxa"/>
          </w:tcPr>
          <w:p w14:paraId="390271E9" w14:textId="77777777" w:rsidR="002A56A3" w:rsidRPr="002A79D5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423" w:type="dxa"/>
            <w:vMerge/>
          </w:tcPr>
          <w:p w14:paraId="04034A4B" w14:textId="7E3B0381" w:rsidR="002A56A3" w:rsidRPr="002A79D5" w:rsidRDefault="002A56A3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6607" w:type="dxa"/>
            <w:vMerge/>
          </w:tcPr>
          <w:p w14:paraId="0D45E4B5" w14:textId="77777777" w:rsidR="002A56A3" w:rsidRDefault="002A56A3" w:rsidP="005801E5">
            <w:pPr>
              <w:pStyle w:val="Ttulo1"/>
            </w:pPr>
          </w:p>
        </w:tc>
      </w:tr>
      <w:tr w:rsidR="002A56A3" w14:paraId="5844E797" w14:textId="77777777" w:rsidTr="001A2A5B">
        <w:trPr>
          <w:trHeight w:val="559"/>
        </w:trPr>
        <w:tc>
          <w:tcPr>
            <w:tcW w:w="573" w:type="dxa"/>
          </w:tcPr>
          <w:p w14:paraId="58E3AB20" w14:textId="77777777" w:rsidR="002A56A3" w:rsidRPr="002A79D5" w:rsidRDefault="002A56A3" w:rsidP="00685869">
            <w:pPr>
              <w:pStyle w:val="Information"/>
              <w:rPr>
                <w:noProof/>
                <w:sz w:val="22"/>
                <w:szCs w:val="18"/>
              </w:rPr>
            </w:pP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3128E0A3" w14:textId="0508D8E9" w:rsidR="002A56A3" w:rsidRPr="002A79D5" w:rsidRDefault="001A2A5B" w:rsidP="00DC456D">
            <w:pPr>
              <w:pStyle w:val="Information"/>
              <w:rPr>
                <w:rFonts w:ascii="Calibri" w:hAnsi="Calibri" w:cs="Calibri"/>
                <w:color w:val="666666"/>
                <w:sz w:val="22"/>
                <w:szCs w:val="18"/>
              </w:rPr>
            </w:pPr>
            <w:r>
              <w:rPr>
                <w:rFonts w:ascii="Calibri" w:hAnsi="Calibri" w:cs="Calibri"/>
                <w:color w:val="666666"/>
                <w:sz w:val="22"/>
                <w:szCs w:val="18"/>
              </w:rPr>
              <w:t xml:space="preserve"> </w:t>
            </w:r>
            <w:r w:rsidR="002A56A3" w:rsidRPr="002A79D5">
              <w:rPr>
                <w:noProof/>
                <w:sz w:val="22"/>
                <w:szCs w:val="18"/>
              </w:rPr>
              <w:drawing>
                <wp:inline distT="0" distB="0" distL="0" distR="0" wp14:anchorId="59386ABA" wp14:editId="6324BA51">
                  <wp:extent cx="219075" cy="219075"/>
                  <wp:effectExtent l="0" t="0" r="9525" b="9525"/>
                  <wp:docPr id="9" name="Imagen 9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6" cy="22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83EAA48" w14:textId="77777777" w:rsidR="002A56A3" w:rsidRPr="002A79D5" w:rsidRDefault="002A56A3" w:rsidP="00380FD1">
            <w:pPr>
              <w:pStyle w:val="Information"/>
              <w:rPr>
                <w:sz w:val="22"/>
                <w:szCs w:val="18"/>
              </w:rPr>
            </w:pPr>
            <w:proofErr w:type="spellStart"/>
            <w:r w:rsidRPr="002A79D5">
              <w:rPr>
                <w:sz w:val="22"/>
                <w:szCs w:val="18"/>
              </w:rPr>
              <w:t>Linkedin</w:t>
            </w:r>
            <w:proofErr w:type="spellEnd"/>
          </w:p>
        </w:tc>
        <w:tc>
          <w:tcPr>
            <w:tcW w:w="393" w:type="dxa"/>
          </w:tcPr>
          <w:p w14:paraId="71AA1690" w14:textId="77777777" w:rsidR="002A56A3" w:rsidRPr="002A79D5" w:rsidRDefault="002A56A3" w:rsidP="00A14C79">
            <w:pPr>
              <w:pStyle w:val="Information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423" w:type="dxa"/>
            <w:vMerge/>
          </w:tcPr>
          <w:p w14:paraId="67173032" w14:textId="2DD8CFD6" w:rsidR="002A56A3" w:rsidRPr="002A79D5" w:rsidRDefault="002A56A3" w:rsidP="00A14C79">
            <w:pPr>
              <w:pStyle w:val="Information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6607" w:type="dxa"/>
            <w:vMerge/>
          </w:tcPr>
          <w:p w14:paraId="7FA0D629" w14:textId="77777777" w:rsidR="002A56A3" w:rsidRDefault="002A56A3" w:rsidP="005801E5">
            <w:pPr>
              <w:pStyle w:val="Ttulo1"/>
            </w:pPr>
          </w:p>
        </w:tc>
      </w:tr>
      <w:tr w:rsidR="002A56A3" w14:paraId="6999621D" w14:textId="77777777" w:rsidTr="001A2A5B">
        <w:trPr>
          <w:trHeight w:val="567"/>
        </w:trPr>
        <w:tc>
          <w:tcPr>
            <w:tcW w:w="573" w:type="dxa"/>
          </w:tcPr>
          <w:p w14:paraId="3590D948" w14:textId="682C450E" w:rsidR="002A56A3" w:rsidRPr="002A79D5" w:rsidRDefault="002A56A3" w:rsidP="006D79A8">
            <w:pPr>
              <w:pStyle w:val="Information"/>
              <w:jc w:val="center"/>
              <w:rPr>
                <w:noProof/>
                <w:sz w:val="22"/>
                <w:szCs w:val="18"/>
              </w:rPr>
            </w:pP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10EC6E49" w14:textId="3F762435" w:rsidR="002A56A3" w:rsidRPr="002A79D5" w:rsidRDefault="001A2A5B" w:rsidP="00DC456D">
            <w:pPr>
              <w:pStyle w:val="Information"/>
              <w:rPr>
                <w:noProof/>
                <w:sz w:val="22"/>
                <w:szCs w:val="18"/>
              </w:rPr>
            </w:pPr>
            <w:r>
              <w:rPr>
                <w:noProof/>
                <w:sz w:val="22"/>
                <w:szCs w:val="18"/>
              </w:rPr>
              <w:t xml:space="preserve"> </w:t>
            </w:r>
            <w:r w:rsidR="002A56A3" w:rsidRPr="002A79D5">
              <w:rPr>
                <w:noProof/>
                <w:sz w:val="22"/>
                <w:szCs w:val="18"/>
              </w:rPr>
              <w:drawing>
                <wp:inline distT="0" distB="0" distL="0" distR="0" wp14:anchorId="4210680B" wp14:editId="75F64D85">
                  <wp:extent cx="228600" cy="228600"/>
                  <wp:effectExtent l="0" t="0" r="0" b="0"/>
                  <wp:docPr id="7" name="Imagen 7" descr="Imagen que contiene gato&#10;&#10;Descripción generada automáticament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Imagen que contiene gato&#10;&#10;Descripción generada automáticament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1" cy="23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94F92CD" w14:textId="6949B7F2" w:rsidR="002A56A3" w:rsidRPr="002A79D5" w:rsidRDefault="002A56A3" w:rsidP="00380FD1">
            <w:pPr>
              <w:pStyle w:val="Information"/>
              <w:rPr>
                <w:sz w:val="22"/>
                <w:szCs w:val="18"/>
              </w:rPr>
            </w:pPr>
            <w:r w:rsidRPr="002A79D5">
              <w:rPr>
                <w:sz w:val="22"/>
                <w:szCs w:val="18"/>
              </w:rPr>
              <w:t>github.com/</w:t>
            </w:r>
            <w:proofErr w:type="spellStart"/>
            <w:r w:rsidRPr="002A79D5">
              <w:rPr>
                <w:sz w:val="22"/>
                <w:szCs w:val="18"/>
              </w:rPr>
              <w:t>abarrenos</w:t>
            </w:r>
            <w:proofErr w:type="spellEnd"/>
          </w:p>
        </w:tc>
        <w:tc>
          <w:tcPr>
            <w:tcW w:w="393" w:type="dxa"/>
          </w:tcPr>
          <w:p w14:paraId="4FB74EA3" w14:textId="77777777" w:rsidR="002A56A3" w:rsidRPr="002A79D5" w:rsidRDefault="002A56A3" w:rsidP="00A14C79">
            <w:pPr>
              <w:pStyle w:val="Information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423" w:type="dxa"/>
          </w:tcPr>
          <w:p w14:paraId="5CBFA9B9" w14:textId="253079A4" w:rsidR="002A56A3" w:rsidRPr="002A79D5" w:rsidRDefault="002A56A3" w:rsidP="00A14C79">
            <w:pPr>
              <w:pStyle w:val="Information"/>
              <w:rPr>
                <w:rFonts w:ascii="Times New Roman" w:hAnsi="Times New Roman"/>
                <w:sz w:val="22"/>
                <w:szCs w:val="18"/>
              </w:rPr>
            </w:pPr>
          </w:p>
        </w:tc>
        <w:tc>
          <w:tcPr>
            <w:tcW w:w="6607" w:type="dxa"/>
            <w:vMerge/>
          </w:tcPr>
          <w:p w14:paraId="3FDF0396" w14:textId="77777777" w:rsidR="002A56A3" w:rsidRDefault="002A56A3" w:rsidP="005801E5">
            <w:pPr>
              <w:pStyle w:val="Ttulo1"/>
            </w:pPr>
          </w:p>
        </w:tc>
      </w:tr>
      <w:tr w:rsidR="002A56A3" w:rsidRPr="006D455D" w14:paraId="5E7F14E7" w14:textId="77777777" w:rsidTr="001A2A5B">
        <w:trPr>
          <w:trHeight w:val="2448"/>
        </w:trPr>
        <w:tc>
          <w:tcPr>
            <w:tcW w:w="573" w:type="dxa"/>
          </w:tcPr>
          <w:p w14:paraId="66758011" w14:textId="2082F8F4" w:rsidR="002A56A3" w:rsidRPr="0056708E" w:rsidRDefault="00C16C27" w:rsidP="00222466">
            <w:pPr>
              <w:rPr>
                <w:rFonts w:ascii="Calibri" w:hAnsi="Calibri" w:cs="Calibri"/>
                <w:color w:val="0072C7" w:themeColor="accent2"/>
              </w:rPr>
            </w:pPr>
            <w:r w:rsidRPr="00D37634">
              <w:rPr>
                <w:noProof/>
                <w:sz w:val="28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1" layoutInCell="1" allowOverlap="1" wp14:anchorId="5B9572BE" wp14:editId="65107E8F">
                      <wp:simplePos x="0" y="0"/>
                      <wp:positionH relativeFrom="page">
                        <wp:posOffset>340360</wp:posOffset>
                      </wp:positionH>
                      <wp:positionV relativeFrom="margin">
                        <wp:posOffset>287655</wp:posOffset>
                      </wp:positionV>
                      <wp:extent cx="1701165" cy="3737610"/>
                      <wp:effectExtent l="0" t="0" r="13335" b="0"/>
                      <wp:wrapNone/>
                      <wp:docPr id="278" name="Text Box 2" descr="Sidebar text box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165" cy="3737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558862" w14:textId="77777777" w:rsidR="00C16C27" w:rsidRPr="006D455D" w:rsidRDefault="00C16C27" w:rsidP="00546ECE">
                                  <w:pPr>
                                    <w:pStyle w:val="Ttulo2"/>
                                    <w:spacing w:before="0" w:after="60"/>
                                    <w:jc w:val="both"/>
                                    <w:rPr>
                                      <w:rFonts w:asciiTheme="minorHAnsi" w:eastAsiaTheme="majorEastAsia" w:hAnsiTheme="minorHAnsi" w:cstheme="minorHAnsi"/>
                                      <w:color w:val="21405B" w:themeColor="accent1" w:themeShade="BF"/>
                                      <w:szCs w:val="22"/>
                                      <w:u w:val="none"/>
                                      <w:lang w:val="en-GB"/>
                                    </w:rPr>
                                  </w:pPr>
                                  <w:r w:rsidRPr="006D455D">
                                    <w:rPr>
                                      <w:rFonts w:asciiTheme="minorHAnsi" w:eastAsiaTheme="majorEastAsia" w:hAnsiTheme="minorHAnsi" w:cstheme="minorHAnsi"/>
                                      <w:color w:val="21405B" w:themeColor="accent1" w:themeShade="BF"/>
                                      <w:szCs w:val="22"/>
                                      <w:u w:val="none"/>
                                      <w:lang w:val="en-GB"/>
                                    </w:rPr>
                                    <w:t>Computational Skills</w:t>
                                  </w:r>
                                </w:p>
                                <w:p w14:paraId="68D85C40" w14:textId="1333596D" w:rsidR="00546ECE" w:rsidRPr="006D455D" w:rsidRDefault="00C16C27" w:rsidP="00546ECE">
                                  <w:pPr>
                                    <w:jc w:val="both"/>
                                    <w:rPr>
                                      <w:lang w:val="en-GB" w:eastAsia="ja-JP"/>
                                    </w:rPr>
                                  </w:pPr>
                                  <w:r w:rsidRPr="006D455D">
                                    <w:rPr>
                                      <w:lang w:val="en-GB" w:eastAsia="ja-JP"/>
                                    </w:rPr>
                                    <w:t>NGS</w:t>
                                  </w:r>
                                  <w:r w:rsidR="006D455D">
                                    <w:rPr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6D455D">
                                    <w:rPr>
                                      <w:lang w:val="en-GB" w:eastAsia="ja-JP"/>
                                    </w:rPr>
                                    <w:t>data analysis</w:t>
                                  </w:r>
                                  <w:r w:rsidRPr="007B6A52">
                                    <w:rPr>
                                      <w:lang w:val="en-GB" w:eastAsia="ja-JP"/>
                                    </w:rPr>
                                    <w:t>, RNA-Seq</w:t>
                                  </w:r>
                                  <w:r w:rsidRPr="006D455D">
                                    <w:rPr>
                                      <w:lang w:val="en-GB" w:eastAsia="ja-JP"/>
                                    </w:rPr>
                                    <w:t>, Machine Learning,</w:t>
                                  </w:r>
                                  <w:r w:rsidR="006D455D">
                                    <w:rPr>
                                      <w:lang w:val="en-GB" w:eastAsia="ja-JP"/>
                                    </w:rPr>
                                    <w:t xml:space="preserve"> System m</w:t>
                                  </w:r>
                                  <w:r w:rsidRPr="006D455D">
                                    <w:rPr>
                                      <w:lang w:val="en-GB" w:eastAsia="ja-JP"/>
                                    </w:rPr>
                                    <w:t>odelling, Drug Discovery, Bash, Python, R, Ruby, SPARK-SQL, Java, Graph Pad.</w:t>
                                  </w:r>
                                </w:p>
                                <w:p w14:paraId="0B2D494D" w14:textId="77777777" w:rsidR="00546ECE" w:rsidRDefault="00546ECE" w:rsidP="00546ECE">
                                  <w:pPr>
                                    <w:pStyle w:val="Ttulo2"/>
                                    <w:spacing w:before="0" w:after="0"/>
                                    <w:jc w:val="both"/>
                                    <w:rPr>
                                      <w:rFonts w:asciiTheme="minorHAnsi" w:eastAsiaTheme="majorEastAsia" w:hAnsiTheme="minorHAnsi" w:cstheme="minorHAnsi"/>
                                      <w:color w:val="21405B" w:themeColor="accent1" w:themeShade="BF"/>
                                      <w:szCs w:val="22"/>
                                      <w:u w:val="none"/>
                                      <w:lang w:val="en-GB"/>
                                    </w:rPr>
                                  </w:pPr>
                                </w:p>
                                <w:p w14:paraId="433C630D" w14:textId="70626E45" w:rsidR="00C16C27" w:rsidRPr="006D455D" w:rsidRDefault="002B31DC" w:rsidP="00546ECE">
                                  <w:pPr>
                                    <w:pStyle w:val="Ttulo2"/>
                                    <w:spacing w:before="40" w:after="60"/>
                                    <w:jc w:val="both"/>
                                    <w:rPr>
                                      <w:rFonts w:asciiTheme="minorHAnsi" w:eastAsiaTheme="majorEastAsia" w:hAnsiTheme="minorHAnsi" w:cstheme="minorHAnsi"/>
                                      <w:color w:val="21405B" w:themeColor="accent1" w:themeShade="BF"/>
                                      <w:szCs w:val="22"/>
                                      <w:u w:val="non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inorHAnsi" w:eastAsiaTheme="majorEastAsia" w:hAnsiTheme="minorHAnsi" w:cstheme="minorHAnsi"/>
                                      <w:color w:val="21405B" w:themeColor="accent1" w:themeShade="BF"/>
                                      <w:szCs w:val="22"/>
                                      <w:u w:val="none"/>
                                      <w:lang w:val="en-GB"/>
                                    </w:rPr>
                                    <w:t xml:space="preserve">Wet Lab </w:t>
                                  </w:r>
                                  <w:r w:rsidR="00C16C27" w:rsidRPr="006D455D">
                                    <w:rPr>
                                      <w:rFonts w:asciiTheme="minorHAnsi" w:eastAsiaTheme="majorEastAsia" w:hAnsiTheme="minorHAnsi" w:cstheme="minorHAnsi"/>
                                      <w:color w:val="21405B" w:themeColor="accent1" w:themeShade="BF"/>
                                      <w:szCs w:val="22"/>
                                      <w:u w:val="none"/>
                                      <w:lang w:val="en-GB"/>
                                    </w:rPr>
                                    <w:t>Techniques</w:t>
                                  </w:r>
                                </w:p>
                                <w:p w14:paraId="5AEA8273" w14:textId="77777777" w:rsidR="00546ECE" w:rsidRDefault="007D10D0" w:rsidP="00546ECE">
                                  <w:pPr>
                                    <w:jc w:val="both"/>
                                    <w:rPr>
                                      <w:lang w:val="en-GB" w:eastAsia="ja-JP"/>
                                    </w:rPr>
                                  </w:pPr>
                                  <w:r>
                                    <w:rPr>
                                      <w:lang w:val="en-GB" w:eastAsia="ja-JP"/>
                                    </w:rPr>
                                    <w:t>Human c</w:t>
                                  </w:r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>ell culture</w:t>
                                  </w:r>
                                  <w:r>
                                    <w:rPr>
                                      <w:lang w:val="en-GB" w:eastAsia="ja-JP"/>
                                    </w:rPr>
                                    <w:t xml:space="preserve">, </w:t>
                                  </w:r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 xml:space="preserve">lentiviral </w:t>
                                  </w:r>
                                  <w:r>
                                    <w:rPr>
                                      <w:lang w:val="en-GB" w:eastAsia="ja-JP"/>
                                    </w:rPr>
                                    <w:t>production</w:t>
                                  </w:r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>, shRNA</w:t>
                                  </w:r>
                                  <w:r>
                                    <w:rPr>
                                      <w:lang w:val="en-GB" w:eastAsia="ja-JP"/>
                                    </w:rPr>
                                    <w:t>/</w:t>
                                  </w:r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>siRNA</w:t>
                                  </w:r>
                                  <w:r>
                                    <w:rPr>
                                      <w:lang w:val="en-GB" w:eastAsia="ja-JP"/>
                                    </w:rPr>
                                    <w:t xml:space="preserve"> knockdown</w:t>
                                  </w:r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lang w:val="en-GB" w:eastAsia="ja-JP"/>
                                    </w:rPr>
                                    <w:t xml:space="preserve">bacterial </w:t>
                                  </w:r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 xml:space="preserve">cloning, Western Blot, </w:t>
                                  </w:r>
                                  <w:proofErr w:type="spellStart"/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>qRT</w:t>
                                  </w:r>
                                  <w:proofErr w:type="spellEnd"/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>-PCR,</w:t>
                                  </w:r>
                                  <w:r>
                                    <w:rPr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="00C16C27" w:rsidRPr="006D455D">
                                    <w:rPr>
                                      <w:lang w:val="en-GB" w:eastAsia="ja-JP"/>
                                    </w:rPr>
                                    <w:t>confocal microscopy, flow cytometry</w:t>
                                  </w:r>
                                </w:p>
                                <w:p w14:paraId="700D7DC3" w14:textId="77777777" w:rsidR="00546ECE" w:rsidRPr="00546ECE" w:rsidRDefault="00546ECE" w:rsidP="00546ECE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  <w:lang w:val="en-GB" w:eastAsia="ja-JP"/>
                                    </w:rPr>
                                  </w:pPr>
                                </w:p>
                                <w:p w14:paraId="650FB952" w14:textId="719B5B61" w:rsidR="007D10D0" w:rsidRPr="00546ECE" w:rsidRDefault="00656133" w:rsidP="00546ECE">
                                  <w:pPr>
                                    <w:spacing w:before="40" w:after="60"/>
                                    <w:jc w:val="both"/>
                                    <w:rPr>
                                      <w:lang w:val="en-GB" w:eastAsia="ja-JP"/>
                                    </w:rPr>
                                  </w:pPr>
                                  <w:r>
                                    <w:rPr>
                                      <w:rFonts w:eastAsiaTheme="majorEastAsia" w:cstheme="minorHAnsi"/>
                                      <w:b/>
                                      <w:bCs/>
                                      <w:color w:val="21405B" w:themeColor="accent1" w:themeShade="BF"/>
                                      <w:sz w:val="24"/>
                                      <w:lang w:val="en-GB"/>
                                    </w:rPr>
                                    <w:t>Language Skills</w:t>
                                  </w:r>
                                </w:p>
                                <w:p w14:paraId="458D7DDC" w14:textId="77777777" w:rsidR="007D10D0" w:rsidRDefault="007D10D0" w:rsidP="00C16C27">
                                  <w:pPr>
                                    <w:jc w:val="both"/>
                                  </w:pPr>
                                  <w:r w:rsidRPr="007D10D0">
                                    <w:rPr>
                                      <w:b/>
                                      <w:bCs/>
                                    </w:rPr>
                                    <w:t>Spanish</w:t>
                                  </w:r>
                                  <w:r>
                                    <w:t>: Mother tongue</w:t>
                                  </w:r>
                                </w:p>
                                <w:p w14:paraId="41C79038" w14:textId="77777777" w:rsidR="007D10D0" w:rsidRDefault="007D10D0" w:rsidP="00C16C27">
                                  <w:pPr>
                                    <w:jc w:val="both"/>
                                  </w:pPr>
                                  <w:r w:rsidRPr="007D10D0">
                                    <w:rPr>
                                      <w:b/>
                                      <w:bCs/>
                                    </w:rPr>
                                    <w:t>English</w:t>
                                  </w:r>
                                  <w:r>
                                    <w:t>: Proficiency level C2 by Cambridge certificate CAE.</w:t>
                                  </w:r>
                                </w:p>
                                <w:p w14:paraId="12D8C179" w14:textId="23177DC8" w:rsidR="00C16C27" w:rsidRDefault="00C16C27" w:rsidP="00C16C27">
                                  <w:pPr>
                                    <w:jc w:val="both"/>
                                  </w:pPr>
                                </w:p>
                                <w:p w14:paraId="4585A45B" w14:textId="77777777" w:rsidR="00000000" w:rsidRDefault="00000000"/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572BE" id="Text Box 2" o:spid="_x0000_s1027" type="#_x0000_t202" alt="Sidebar text box" style="position:absolute;margin-left:26.8pt;margin-top:22.65pt;width:133.95pt;height:294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" filled="f" stroked="f">
                      <v:textbox inset="0,0,0,0">
                        <w:txbxContent>
                          <w:p w14:paraId="03558862" w14:textId="77777777" w:rsidR="00C16C27" w:rsidRPr="006D455D" w:rsidRDefault="00C16C27" w:rsidP="00546ECE">
                            <w:pPr>
                              <w:pStyle w:val="Ttulo2"/>
                              <w:spacing w:before="0" w:after="60"/>
                              <w:jc w:val="both"/>
                              <w:rPr>
                                <w:rFonts w:asciiTheme="minorHAnsi" w:eastAsiaTheme="majorEastAsia" w:hAnsiTheme="minorHAnsi" w:cstheme="minorHAnsi"/>
                                <w:color w:val="21405B" w:themeColor="accent1" w:themeShade="BF"/>
                                <w:szCs w:val="22"/>
                                <w:u w:val="none"/>
                                <w:lang w:val="en-GB"/>
                              </w:rPr>
                            </w:pPr>
                            <w:r w:rsidRPr="006D455D">
                              <w:rPr>
                                <w:rFonts w:asciiTheme="minorHAnsi" w:eastAsiaTheme="majorEastAsia" w:hAnsiTheme="minorHAnsi" w:cstheme="minorHAnsi"/>
                                <w:color w:val="21405B" w:themeColor="accent1" w:themeShade="BF"/>
                                <w:szCs w:val="22"/>
                                <w:u w:val="none"/>
                                <w:lang w:val="en-GB"/>
                              </w:rPr>
                              <w:t>Computational Skills</w:t>
                            </w:r>
                          </w:p>
                          <w:p w14:paraId="68D85C40" w14:textId="1333596D" w:rsidR="00546ECE" w:rsidRPr="006D455D" w:rsidRDefault="00C16C27" w:rsidP="00546ECE">
                            <w:pPr>
                              <w:jc w:val="both"/>
                              <w:rPr>
                                <w:lang w:val="en-GB" w:eastAsia="ja-JP"/>
                              </w:rPr>
                            </w:pPr>
                            <w:r w:rsidRPr="006D455D">
                              <w:rPr>
                                <w:lang w:val="en-GB" w:eastAsia="ja-JP"/>
                              </w:rPr>
                              <w:t>NGS</w:t>
                            </w:r>
                            <w:r w:rsidR="006D455D">
                              <w:rPr>
                                <w:lang w:val="en-GB" w:eastAsia="ja-JP"/>
                              </w:rPr>
                              <w:t xml:space="preserve"> </w:t>
                            </w:r>
                            <w:r w:rsidRPr="006D455D">
                              <w:rPr>
                                <w:lang w:val="en-GB" w:eastAsia="ja-JP"/>
                              </w:rPr>
                              <w:t>data analysis</w:t>
                            </w:r>
                            <w:r w:rsidRPr="007B6A52">
                              <w:rPr>
                                <w:lang w:val="en-GB" w:eastAsia="ja-JP"/>
                              </w:rPr>
                              <w:t>, RNA-Seq</w:t>
                            </w:r>
                            <w:r w:rsidRPr="006D455D">
                              <w:rPr>
                                <w:lang w:val="en-GB" w:eastAsia="ja-JP"/>
                              </w:rPr>
                              <w:t>, Machine Learning,</w:t>
                            </w:r>
                            <w:r w:rsidR="006D455D">
                              <w:rPr>
                                <w:lang w:val="en-GB" w:eastAsia="ja-JP"/>
                              </w:rPr>
                              <w:t xml:space="preserve"> System m</w:t>
                            </w:r>
                            <w:r w:rsidRPr="006D455D">
                              <w:rPr>
                                <w:lang w:val="en-GB" w:eastAsia="ja-JP"/>
                              </w:rPr>
                              <w:t>odelling, Drug Discovery, Bash, Python, R, Ruby, SPARK-SQL, Java, Graph Pad.</w:t>
                            </w:r>
                          </w:p>
                          <w:p w14:paraId="0B2D494D" w14:textId="77777777" w:rsidR="00546ECE" w:rsidRDefault="00546ECE" w:rsidP="00546ECE">
                            <w:pPr>
                              <w:pStyle w:val="Ttulo2"/>
                              <w:spacing w:before="0" w:after="0"/>
                              <w:jc w:val="both"/>
                              <w:rPr>
                                <w:rFonts w:asciiTheme="minorHAnsi" w:eastAsiaTheme="majorEastAsia" w:hAnsiTheme="minorHAnsi" w:cstheme="minorHAnsi"/>
                                <w:color w:val="21405B" w:themeColor="accent1" w:themeShade="BF"/>
                                <w:szCs w:val="22"/>
                                <w:u w:val="none"/>
                                <w:lang w:val="en-GB"/>
                              </w:rPr>
                            </w:pPr>
                          </w:p>
                          <w:p w14:paraId="433C630D" w14:textId="70626E45" w:rsidR="00C16C27" w:rsidRPr="006D455D" w:rsidRDefault="002B31DC" w:rsidP="00546ECE">
                            <w:pPr>
                              <w:pStyle w:val="Ttulo2"/>
                              <w:spacing w:before="40" w:after="60"/>
                              <w:jc w:val="both"/>
                              <w:rPr>
                                <w:rFonts w:asciiTheme="minorHAnsi" w:eastAsiaTheme="majorEastAsia" w:hAnsiTheme="minorHAnsi" w:cstheme="minorHAnsi"/>
                                <w:color w:val="21405B" w:themeColor="accent1" w:themeShade="BF"/>
                                <w:szCs w:val="22"/>
                                <w:u w:val="none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inorHAnsi"/>
                                <w:color w:val="21405B" w:themeColor="accent1" w:themeShade="BF"/>
                                <w:szCs w:val="22"/>
                                <w:u w:val="none"/>
                                <w:lang w:val="en-GB"/>
                              </w:rPr>
                              <w:t xml:space="preserve">Wet Lab </w:t>
                            </w:r>
                            <w:r w:rsidR="00C16C27" w:rsidRPr="006D455D">
                              <w:rPr>
                                <w:rFonts w:asciiTheme="minorHAnsi" w:eastAsiaTheme="majorEastAsia" w:hAnsiTheme="minorHAnsi" w:cstheme="minorHAnsi"/>
                                <w:color w:val="21405B" w:themeColor="accent1" w:themeShade="BF"/>
                                <w:szCs w:val="22"/>
                                <w:u w:val="none"/>
                                <w:lang w:val="en-GB"/>
                              </w:rPr>
                              <w:t>Techniques</w:t>
                            </w:r>
                          </w:p>
                          <w:p w14:paraId="5AEA8273" w14:textId="77777777" w:rsidR="00546ECE" w:rsidRDefault="007D10D0" w:rsidP="00546ECE">
                            <w:pPr>
                              <w:jc w:val="both"/>
                              <w:rPr>
                                <w:lang w:val="en-GB" w:eastAsia="ja-JP"/>
                              </w:rPr>
                            </w:pPr>
                            <w:r>
                              <w:rPr>
                                <w:lang w:val="en-GB" w:eastAsia="ja-JP"/>
                              </w:rPr>
                              <w:t>Human c</w:t>
                            </w:r>
                            <w:r w:rsidR="00C16C27" w:rsidRPr="006D455D">
                              <w:rPr>
                                <w:lang w:val="en-GB" w:eastAsia="ja-JP"/>
                              </w:rPr>
                              <w:t>ell culture</w:t>
                            </w:r>
                            <w:r>
                              <w:rPr>
                                <w:lang w:val="en-GB" w:eastAsia="ja-JP"/>
                              </w:rPr>
                              <w:t xml:space="preserve">, </w:t>
                            </w:r>
                            <w:r w:rsidR="00C16C27" w:rsidRPr="006D455D">
                              <w:rPr>
                                <w:lang w:val="en-GB" w:eastAsia="ja-JP"/>
                              </w:rPr>
                              <w:t xml:space="preserve">lentiviral </w:t>
                            </w:r>
                            <w:r>
                              <w:rPr>
                                <w:lang w:val="en-GB" w:eastAsia="ja-JP"/>
                              </w:rPr>
                              <w:t>production</w:t>
                            </w:r>
                            <w:r w:rsidR="00C16C27" w:rsidRPr="006D455D">
                              <w:rPr>
                                <w:lang w:val="en-GB" w:eastAsia="ja-JP"/>
                              </w:rPr>
                              <w:t>, shRNA</w:t>
                            </w:r>
                            <w:r>
                              <w:rPr>
                                <w:lang w:val="en-GB" w:eastAsia="ja-JP"/>
                              </w:rPr>
                              <w:t>/</w:t>
                            </w:r>
                            <w:r w:rsidR="00C16C27" w:rsidRPr="006D455D">
                              <w:rPr>
                                <w:lang w:val="en-GB" w:eastAsia="ja-JP"/>
                              </w:rPr>
                              <w:t>siRNA</w:t>
                            </w:r>
                            <w:r>
                              <w:rPr>
                                <w:lang w:val="en-GB" w:eastAsia="ja-JP"/>
                              </w:rPr>
                              <w:t xml:space="preserve"> knockdown</w:t>
                            </w:r>
                            <w:r w:rsidR="00C16C27" w:rsidRPr="006D455D">
                              <w:rPr>
                                <w:lang w:val="en-GB" w:eastAsia="ja-JP"/>
                              </w:rPr>
                              <w:t xml:space="preserve">, </w:t>
                            </w:r>
                            <w:r>
                              <w:rPr>
                                <w:lang w:val="en-GB" w:eastAsia="ja-JP"/>
                              </w:rPr>
                              <w:t xml:space="preserve">bacterial </w:t>
                            </w:r>
                            <w:r w:rsidR="00C16C27" w:rsidRPr="006D455D">
                              <w:rPr>
                                <w:lang w:val="en-GB" w:eastAsia="ja-JP"/>
                              </w:rPr>
                              <w:t xml:space="preserve">cloning, Western Blot, </w:t>
                            </w:r>
                            <w:proofErr w:type="spellStart"/>
                            <w:r w:rsidR="00C16C27" w:rsidRPr="006D455D">
                              <w:rPr>
                                <w:lang w:val="en-GB" w:eastAsia="ja-JP"/>
                              </w:rPr>
                              <w:t>qRT</w:t>
                            </w:r>
                            <w:proofErr w:type="spellEnd"/>
                            <w:r w:rsidR="00C16C27" w:rsidRPr="006D455D">
                              <w:rPr>
                                <w:lang w:val="en-GB" w:eastAsia="ja-JP"/>
                              </w:rPr>
                              <w:t>-PCR,</w:t>
                            </w:r>
                            <w:r>
                              <w:rPr>
                                <w:lang w:val="en-GB" w:eastAsia="ja-JP"/>
                              </w:rPr>
                              <w:t xml:space="preserve"> </w:t>
                            </w:r>
                            <w:r w:rsidR="00C16C27" w:rsidRPr="006D455D">
                              <w:rPr>
                                <w:lang w:val="en-GB" w:eastAsia="ja-JP"/>
                              </w:rPr>
                              <w:t>confocal microscopy, flow cytometry</w:t>
                            </w:r>
                          </w:p>
                          <w:p w14:paraId="700D7DC3" w14:textId="77777777" w:rsidR="00546ECE" w:rsidRPr="00546ECE" w:rsidRDefault="00546ECE" w:rsidP="00546ECE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GB" w:eastAsia="ja-JP"/>
                              </w:rPr>
                            </w:pPr>
                          </w:p>
                          <w:p w14:paraId="650FB952" w14:textId="719B5B61" w:rsidR="007D10D0" w:rsidRPr="00546ECE" w:rsidRDefault="00656133" w:rsidP="00546ECE">
                            <w:pPr>
                              <w:spacing w:before="40" w:after="60"/>
                              <w:jc w:val="both"/>
                              <w:rPr>
                                <w:lang w:val="en-GB" w:eastAsia="ja-JP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b/>
                                <w:bCs/>
                                <w:color w:val="21405B" w:themeColor="accent1" w:themeShade="BF"/>
                                <w:sz w:val="24"/>
                                <w:lang w:val="en-GB"/>
                              </w:rPr>
                              <w:t>Language Skills</w:t>
                            </w:r>
                          </w:p>
                          <w:p w14:paraId="458D7DDC" w14:textId="77777777" w:rsidR="007D10D0" w:rsidRDefault="007D10D0" w:rsidP="00C16C27">
                            <w:pPr>
                              <w:jc w:val="both"/>
                            </w:pPr>
                            <w:r w:rsidRPr="007D10D0">
                              <w:rPr>
                                <w:b/>
                                <w:bCs/>
                              </w:rPr>
                              <w:t>Spanish</w:t>
                            </w:r>
                            <w:r>
                              <w:t>: Mother tongue</w:t>
                            </w:r>
                          </w:p>
                          <w:p w14:paraId="41C79038" w14:textId="77777777" w:rsidR="007D10D0" w:rsidRDefault="007D10D0" w:rsidP="00C16C27">
                            <w:pPr>
                              <w:jc w:val="both"/>
                            </w:pPr>
                            <w:r w:rsidRPr="007D10D0">
                              <w:rPr>
                                <w:b/>
                                <w:bCs/>
                              </w:rPr>
                              <w:t>English</w:t>
                            </w:r>
                            <w:r>
                              <w:t>: Proficiency level C2 by Cambridge certificate CAE.</w:t>
                            </w:r>
                          </w:p>
                          <w:p w14:paraId="12D8C179" w14:textId="23177DC8" w:rsidR="00C16C27" w:rsidRDefault="00C16C27" w:rsidP="00C16C27">
                            <w:pPr>
                              <w:jc w:val="both"/>
                            </w:pPr>
                          </w:p>
                          <w:p w14:paraId="4585A45B" w14:textId="77777777" w:rsidR="00000000" w:rsidRDefault="00000000"/>
                        </w:txbxContent>
                      </v:textbox>
                      <w10:wrap anchorx="page" anchory="margin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19" w:type="dxa"/>
            <w:gridSpan w:val="2"/>
          </w:tcPr>
          <w:p w14:paraId="44BF01D0" w14:textId="0FBFCE03" w:rsidR="002A56A3" w:rsidRPr="0056708E" w:rsidRDefault="002A56A3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93" w:type="dxa"/>
          </w:tcPr>
          <w:p w14:paraId="1CB19EC1" w14:textId="77777777" w:rsidR="002A56A3" w:rsidRDefault="002A56A3" w:rsidP="00222466"/>
        </w:tc>
        <w:tc>
          <w:tcPr>
            <w:tcW w:w="423" w:type="dxa"/>
          </w:tcPr>
          <w:p w14:paraId="6EB56924" w14:textId="465096AF" w:rsidR="002A56A3" w:rsidRDefault="002A56A3" w:rsidP="00222466"/>
        </w:tc>
        <w:tc>
          <w:tcPr>
            <w:tcW w:w="6607" w:type="dxa"/>
            <w:vMerge/>
          </w:tcPr>
          <w:p w14:paraId="408F8F73" w14:textId="77777777" w:rsidR="002A56A3" w:rsidRDefault="002A56A3" w:rsidP="00222466"/>
        </w:tc>
      </w:tr>
    </w:tbl>
    <w:p w14:paraId="4C51D1DC" w14:textId="22A63B98" w:rsidR="00203366" w:rsidRDefault="00203366" w:rsidP="006D79A8">
      <w:pPr>
        <w:pStyle w:val="Textoindependiente"/>
      </w:pPr>
    </w:p>
    <w:p w14:paraId="5E490C29" w14:textId="21628C59" w:rsidR="00203366" w:rsidRDefault="00203366">
      <w:pPr>
        <w:widowControl/>
        <w:autoSpaceDE/>
        <w:autoSpaceDN/>
        <w:adjustRightInd/>
        <w:rPr>
          <w:sz w:val="20"/>
          <w:szCs w:val="20"/>
        </w:rPr>
      </w:pPr>
      <w:r>
        <w:br w:type="page"/>
      </w:r>
      <w:r w:rsidR="00FA4E99" w:rsidRPr="007D0746">
        <w:rPr>
          <w:rFonts w:ascii="Calibri" w:hAnsi="Calibri" w:cs="Calibri"/>
          <w:noProof/>
          <w:color w:val="002060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12814E" wp14:editId="3CB8D31D">
                <wp:simplePos x="0" y="0"/>
                <wp:positionH relativeFrom="column">
                  <wp:posOffset>1917065</wp:posOffset>
                </wp:positionH>
                <wp:positionV relativeFrom="paragraph">
                  <wp:posOffset>151130</wp:posOffset>
                </wp:positionV>
                <wp:extent cx="4881880" cy="8188325"/>
                <wp:effectExtent l="0" t="0" r="0" b="31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1880" cy="818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F7C3D" w14:textId="77777777" w:rsidR="00203366" w:rsidRPr="00546ECE" w:rsidRDefault="00203366" w:rsidP="0020336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Erasmus+ Exchange Programme – </w:t>
                            </w:r>
                            <w:proofErr w:type="spellStart"/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Umeå</w:t>
                            </w:r>
                            <w:proofErr w:type="spellEnd"/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 University, </w:t>
                            </w:r>
                            <w:proofErr w:type="spellStart"/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Umeå</w:t>
                            </w:r>
                            <w:proofErr w:type="spellEnd"/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, Sweden</w:t>
                            </w:r>
                          </w:p>
                          <w:p w14:paraId="3FDE3143" w14:textId="77777777" w:rsidR="00203366" w:rsidRPr="00546ECE" w:rsidRDefault="00203366" w:rsidP="0020336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September 2020 - June 2021</w:t>
                            </w:r>
                          </w:p>
                          <w:p w14:paraId="4A14AFFB" w14:textId="77777777" w:rsidR="00203366" w:rsidRPr="00EB38A6" w:rsidRDefault="00203366" w:rsidP="00203366">
                            <w:pPr>
                              <w:spacing w:after="240"/>
                              <w:jc w:val="both"/>
                              <w:rPr>
                                <w:lang w:val="en-GB"/>
                              </w:rPr>
                            </w:pPr>
                            <w:r w:rsidRPr="00EB38A6">
                              <w:rPr>
                                <w:lang w:val="en-GB"/>
                              </w:rPr>
                              <w:t>Enrolled on different courses from the Molecular Biology Master’s Programme</w:t>
                            </w:r>
                            <w:r>
                              <w:rPr>
                                <w:lang w:val="en-GB"/>
                              </w:rPr>
                              <w:t xml:space="preserve"> (</w:t>
                            </w:r>
                            <w:r w:rsidRPr="00767751">
                              <w:rPr>
                                <w:i/>
                                <w:iCs/>
                                <w:lang w:val="en-GB"/>
                              </w:rPr>
                              <w:t>Passed with Merits</w:t>
                            </w:r>
                            <w:r>
                              <w:rPr>
                                <w:lang w:val="en-GB"/>
                              </w:rPr>
                              <w:t>),</w:t>
                            </w:r>
                            <w:r w:rsidRPr="00EB38A6">
                              <w:rPr>
                                <w:lang w:val="en-GB"/>
                              </w:rPr>
                              <w:t xml:space="preserve"> I acquired profound knowledge in the fields of Tumour Biology and Molecular Biology Research.</w:t>
                            </w:r>
                          </w:p>
                          <w:p w14:paraId="16B00574" w14:textId="77777777" w:rsidR="00203366" w:rsidRPr="00546ECE" w:rsidRDefault="00203366" w:rsidP="0020336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Bachelor’s Degree in Health Biology (240 ECTS) – University of Alcala (UAH), Madrid, Spain</w:t>
                            </w:r>
                          </w:p>
                          <w:p w14:paraId="79CE01BD" w14:textId="77777777" w:rsidR="00203366" w:rsidRPr="00546ECE" w:rsidRDefault="00203366" w:rsidP="0020336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September 2017 - June 2021</w:t>
                            </w:r>
                          </w:p>
                          <w:p w14:paraId="6F259E40" w14:textId="77777777" w:rsidR="00203366" w:rsidRDefault="00203366" w:rsidP="00203366">
                            <w:pPr>
                              <w:spacing w:after="120"/>
                              <w:jc w:val="both"/>
                              <w:rPr>
                                <w:lang w:val="en-GB"/>
                              </w:rPr>
                            </w:pPr>
                            <w:r w:rsidRPr="00EB38A6">
                              <w:rPr>
                                <w:lang w:val="en-GB"/>
                              </w:rPr>
                              <w:t>Broad understanding o</w:t>
                            </w:r>
                            <w:r>
                              <w:rPr>
                                <w:lang w:val="en-GB"/>
                              </w:rPr>
                              <w:t>n various biological disciplines</w:t>
                            </w:r>
                            <w:r w:rsidRPr="00EB38A6">
                              <w:rPr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lang w:val="en-GB"/>
                              </w:rPr>
                              <w:t>particularly focused on</w:t>
                            </w:r>
                            <w:r w:rsidRPr="00EB38A6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biomedical research and clinical analysis.</w:t>
                            </w:r>
                          </w:p>
                          <w:p w14:paraId="1135015A" w14:textId="77777777" w:rsidR="00203366" w:rsidRDefault="00203366" w:rsidP="00203366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D612EB">
                              <w:rPr>
                                <w:b/>
                                <w:bCs/>
                                <w:lang w:val="en-GB"/>
                              </w:rPr>
                              <w:t>Average grade</w:t>
                            </w:r>
                            <w:r w:rsidRPr="00EB38A6">
                              <w:rPr>
                                <w:lang w:val="en-GB"/>
                              </w:rPr>
                              <w:t>: 9.16 / 10</w:t>
                            </w:r>
                          </w:p>
                          <w:p w14:paraId="3981962A" w14:textId="77777777" w:rsidR="00203366" w:rsidRPr="00987306" w:rsidRDefault="00203366" w:rsidP="002033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8CADD1" w14:textId="77777777" w:rsidR="00987306" w:rsidRPr="00546ECE" w:rsidRDefault="00987306" w:rsidP="00987306">
                            <w:pPr>
                              <w:pStyle w:val="Ttulo3"/>
                              <w:jc w:val="both"/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</w:pPr>
                            <w:r w:rsidRPr="00546ECE"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  <w:t>Publications</w:t>
                            </w:r>
                          </w:p>
                          <w:p w14:paraId="5DF4D93B" w14:textId="3F6B4470" w:rsidR="00987306" w:rsidRDefault="00987306" w:rsidP="00987306">
                            <w:pPr>
                              <w:spacing w:before="120"/>
                              <w:jc w:val="both"/>
                              <w:rPr>
                                <w:lang w:val="en-GB"/>
                              </w:rPr>
                            </w:pPr>
                            <w:r w:rsidRPr="000367D9">
                              <w:rPr>
                                <w:b/>
                                <w:bCs/>
                                <w:lang w:val="en-GB"/>
                              </w:rPr>
                              <w:t>Barreno A</w:t>
                            </w:r>
                            <w:r w:rsidRPr="000367D9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0367D9">
                              <w:rPr>
                                <w:lang w:val="en-GB"/>
                              </w:rPr>
                              <w:t>Orgaz</w:t>
                            </w:r>
                            <w:proofErr w:type="spellEnd"/>
                            <w:r w:rsidRPr="000367D9">
                              <w:rPr>
                                <w:lang w:val="en-GB"/>
                              </w:rPr>
                              <w:t xml:space="preserve"> JL. </w:t>
                            </w:r>
                            <w:r w:rsidRPr="00B0175A">
                              <w:rPr>
                                <w:lang w:val="en-GB"/>
                              </w:rPr>
                              <w:t xml:space="preserve">Cytoskeletal Remodelling as an Achilles’ Heel for Therapy Resistance in Melanoma. </w:t>
                            </w:r>
                            <w:r w:rsidRPr="008C28FF">
                              <w:rPr>
                                <w:i/>
                                <w:iCs/>
                                <w:lang w:val="en-GB"/>
                              </w:rPr>
                              <w:t>Cells</w:t>
                            </w:r>
                            <w:r w:rsidRPr="00B0175A">
                              <w:rPr>
                                <w:lang w:val="en-GB"/>
                              </w:rPr>
                              <w:t xml:space="preserve">. 2022; 11(3):518. </w:t>
                            </w:r>
                            <w:hyperlink r:id="rId23" w:history="1">
                              <w:r w:rsidRPr="00E46F7B">
                                <w:rPr>
                                  <w:rStyle w:val="Hipervnculo"/>
                                  <w:lang w:val="en-GB"/>
                                </w:rPr>
                                <w:t>https://doi.org/10.3390/cells11030518</w:t>
                              </w:r>
                            </w:hyperlink>
                          </w:p>
                          <w:p w14:paraId="74645914" w14:textId="77777777" w:rsidR="00987306" w:rsidRPr="00987306" w:rsidRDefault="00987306" w:rsidP="00D05B60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53E9004" w14:textId="77777777" w:rsidR="00987306" w:rsidRPr="00546ECE" w:rsidRDefault="00987306" w:rsidP="00987306">
                            <w:pPr>
                              <w:pStyle w:val="Ttulo3"/>
                              <w:jc w:val="both"/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</w:pPr>
                            <w:r w:rsidRPr="00546ECE"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  <w:t>Grants and Awards</w:t>
                            </w:r>
                          </w:p>
                          <w:p w14:paraId="1C27AC4B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Excellence Scholarship of the Computational Biology Programme – Technical University of Madrid (UPM)</w:t>
                            </w:r>
                          </w:p>
                          <w:p w14:paraId="39096D9F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2022</w:t>
                            </w:r>
                          </w:p>
                          <w:p w14:paraId="39BF4554" w14:textId="00F6E23C" w:rsidR="00987306" w:rsidRPr="00FA64E2" w:rsidRDefault="00FA4E99" w:rsidP="00987306">
                            <w:pPr>
                              <w:spacing w:after="24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r</w:t>
                            </w:r>
                            <w:r w:rsidR="00987306" w:rsidRPr="00EB38A6">
                              <w:rPr>
                                <w:lang w:val="en-GB"/>
                              </w:rPr>
                              <w:t>ecognition for</w:t>
                            </w:r>
                            <w:r w:rsidR="00987306">
                              <w:rPr>
                                <w:lang w:val="en-GB"/>
                              </w:rPr>
                              <w:t xml:space="preserve"> outstanding academic record.</w:t>
                            </w:r>
                          </w:p>
                          <w:p w14:paraId="79D375D0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JAE-Intro Research Grant – Spanish National Research Council (CSIC)</w:t>
                            </w:r>
                          </w:p>
                          <w:p w14:paraId="405BA5A6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2021</w:t>
                            </w:r>
                          </w:p>
                          <w:p w14:paraId="16EE992A" w14:textId="77777777" w:rsidR="00987306" w:rsidRDefault="00987306" w:rsidP="00987306">
                            <w:pPr>
                              <w:spacing w:after="24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Seven-month internship at affiliated research institutes granted by the Spanish National Research Council.</w:t>
                            </w:r>
                          </w:p>
                          <w:p w14:paraId="5A769B26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Summer Internship – Spanish Association Against Cancer (AECC) Scientific Foundation</w:t>
                            </w:r>
                          </w:p>
                          <w:p w14:paraId="132AF82B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2021</w:t>
                            </w:r>
                          </w:p>
                          <w:p w14:paraId="727F4AA8" w14:textId="77777777" w:rsidR="00987306" w:rsidRDefault="00987306" w:rsidP="00987306">
                            <w:pPr>
                              <w:spacing w:after="24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Two-month summer internship at cancer research institutions granted by the AECC Scientific Foundation.</w:t>
                            </w:r>
                          </w:p>
                          <w:p w14:paraId="18600259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Excellence Grant </w:t>
                            </w: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softHyphen/>
                              <w:t>from the Autonomous Community of Madrid – Ministry of Education, Culture and Sport</w:t>
                            </w:r>
                          </w:p>
                          <w:p w14:paraId="3646D8CA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2018 and 2021</w:t>
                            </w:r>
                          </w:p>
                          <w:p w14:paraId="56F789A9" w14:textId="77777777" w:rsidR="00987306" w:rsidRPr="00FA64E2" w:rsidRDefault="00987306" w:rsidP="00987306">
                            <w:pPr>
                              <w:spacing w:after="24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Two-times awarded </w:t>
                            </w:r>
                            <w:r w:rsidRPr="00EB38A6">
                              <w:rPr>
                                <w:lang w:val="en-GB"/>
                              </w:rPr>
                              <w:t>in recognition for excellent</w:t>
                            </w:r>
                            <w:r>
                              <w:rPr>
                                <w:lang w:val="en-GB"/>
                              </w:rPr>
                              <w:t xml:space="preserve"> academic</w:t>
                            </w:r>
                            <w:r w:rsidRPr="00EB38A6">
                              <w:rPr>
                                <w:lang w:val="en-GB"/>
                              </w:rPr>
                              <w:t xml:space="preserve"> performance</w:t>
                            </w:r>
                            <w:r>
                              <w:rPr>
                                <w:lang w:val="en-GB"/>
                              </w:rPr>
                              <w:t xml:space="preserve"> during the academic courses 2017-2018 and 2020-2021</w:t>
                            </w:r>
                            <w:r w:rsidRPr="00EB38A6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814E" id="_x0000_s1028" type="#_x0000_t202" style="position:absolute;margin-left:150.95pt;margin-top:11.9pt;width:384.4pt;height:64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" filled="f" stroked="f">
                <v:textbox>
                  <w:txbxContent>
                    <w:p w14:paraId="71CF7C3D" w14:textId="77777777" w:rsidR="00203366" w:rsidRPr="00546ECE" w:rsidRDefault="00203366" w:rsidP="0020336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 xml:space="preserve">Erasmus+ Exchange Programme – </w:t>
                      </w:r>
                      <w:proofErr w:type="spellStart"/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Umeå</w:t>
                      </w:r>
                      <w:proofErr w:type="spellEnd"/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 xml:space="preserve"> University, </w:t>
                      </w:r>
                      <w:proofErr w:type="spellStart"/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Umeå</w:t>
                      </w:r>
                      <w:proofErr w:type="spellEnd"/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, Sweden</w:t>
                      </w:r>
                    </w:p>
                    <w:p w14:paraId="3FDE3143" w14:textId="77777777" w:rsidR="00203366" w:rsidRPr="00546ECE" w:rsidRDefault="00203366" w:rsidP="0020336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September 2020 - June 2021</w:t>
                      </w:r>
                    </w:p>
                    <w:p w14:paraId="4A14AFFB" w14:textId="77777777" w:rsidR="00203366" w:rsidRPr="00EB38A6" w:rsidRDefault="00203366" w:rsidP="00203366">
                      <w:pPr>
                        <w:spacing w:after="240"/>
                        <w:jc w:val="both"/>
                        <w:rPr>
                          <w:lang w:val="en-GB"/>
                        </w:rPr>
                      </w:pPr>
                      <w:r w:rsidRPr="00EB38A6">
                        <w:rPr>
                          <w:lang w:val="en-GB"/>
                        </w:rPr>
                        <w:t>Enrolled on different courses from the Molecular Biology Master’s Programme</w:t>
                      </w:r>
                      <w:r>
                        <w:rPr>
                          <w:lang w:val="en-GB"/>
                        </w:rPr>
                        <w:t xml:space="preserve"> (</w:t>
                      </w:r>
                      <w:r w:rsidRPr="00767751">
                        <w:rPr>
                          <w:i/>
                          <w:iCs/>
                          <w:lang w:val="en-GB"/>
                        </w:rPr>
                        <w:t>Passed with Merits</w:t>
                      </w:r>
                      <w:r>
                        <w:rPr>
                          <w:lang w:val="en-GB"/>
                        </w:rPr>
                        <w:t>),</w:t>
                      </w:r>
                      <w:r w:rsidRPr="00EB38A6">
                        <w:rPr>
                          <w:lang w:val="en-GB"/>
                        </w:rPr>
                        <w:t xml:space="preserve"> I acquired profound knowledge in the fields of Tumour Biology and Molecular Biology Research.</w:t>
                      </w:r>
                    </w:p>
                    <w:p w14:paraId="16B00574" w14:textId="77777777" w:rsidR="00203366" w:rsidRPr="00546ECE" w:rsidRDefault="00203366" w:rsidP="0020336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Bachelor’s Degree in Health Biology (240 ECTS) – University of Alcala (UAH), Madrid, Spain</w:t>
                      </w:r>
                    </w:p>
                    <w:p w14:paraId="79CE01BD" w14:textId="77777777" w:rsidR="00203366" w:rsidRPr="00546ECE" w:rsidRDefault="00203366" w:rsidP="0020336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September 2017 - June 2021</w:t>
                      </w:r>
                    </w:p>
                    <w:p w14:paraId="6F259E40" w14:textId="77777777" w:rsidR="00203366" w:rsidRDefault="00203366" w:rsidP="00203366">
                      <w:pPr>
                        <w:spacing w:after="120"/>
                        <w:jc w:val="both"/>
                        <w:rPr>
                          <w:lang w:val="en-GB"/>
                        </w:rPr>
                      </w:pPr>
                      <w:r w:rsidRPr="00EB38A6">
                        <w:rPr>
                          <w:lang w:val="en-GB"/>
                        </w:rPr>
                        <w:t>Broad understanding o</w:t>
                      </w:r>
                      <w:r>
                        <w:rPr>
                          <w:lang w:val="en-GB"/>
                        </w:rPr>
                        <w:t>n various biological disciplines</w:t>
                      </w:r>
                      <w:r w:rsidRPr="00EB38A6">
                        <w:rPr>
                          <w:lang w:val="en-GB"/>
                        </w:rPr>
                        <w:t xml:space="preserve">, </w:t>
                      </w:r>
                      <w:r>
                        <w:rPr>
                          <w:lang w:val="en-GB"/>
                        </w:rPr>
                        <w:t>particularly focused on</w:t>
                      </w:r>
                      <w:r w:rsidRPr="00EB38A6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biomedical research and clinical analysis.</w:t>
                      </w:r>
                    </w:p>
                    <w:p w14:paraId="1135015A" w14:textId="77777777" w:rsidR="00203366" w:rsidRDefault="00203366" w:rsidP="00203366">
                      <w:pPr>
                        <w:jc w:val="both"/>
                        <w:rPr>
                          <w:lang w:val="en-GB"/>
                        </w:rPr>
                      </w:pPr>
                      <w:r w:rsidRPr="00D612EB">
                        <w:rPr>
                          <w:b/>
                          <w:bCs/>
                          <w:lang w:val="en-GB"/>
                        </w:rPr>
                        <w:t>Average grade</w:t>
                      </w:r>
                      <w:r w:rsidRPr="00EB38A6">
                        <w:rPr>
                          <w:lang w:val="en-GB"/>
                        </w:rPr>
                        <w:t>: 9.16 / 10</w:t>
                      </w:r>
                    </w:p>
                    <w:p w14:paraId="3981962A" w14:textId="77777777" w:rsidR="00203366" w:rsidRPr="00987306" w:rsidRDefault="00203366" w:rsidP="0020336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68CADD1" w14:textId="77777777" w:rsidR="00987306" w:rsidRPr="00546ECE" w:rsidRDefault="00987306" w:rsidP="00987306">
                      <w:pPr>
                        <w:pStyle w:val="Ttulo3"/>
                        <w:jc w:val="both"/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</w:pPr>
                      <w:r w:rsidRPr="00546ECE"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  <w:t>Publications</w:t>
                      </w:r>
                    </w:p>
                    <w:p w14:paraId="5DF4D93B" w14:textId="3F6B4470" w:rsidR="00987306" w:rsidRDefault="00987306" w:rsidP="00987306">
                      <w:pPr>
                        <w:spacing w:before="120"/>
                        <w:jc w:val="both"/>
                        <w:rPr>
                          <w:lang w:val="en-GB"/>
                        </w:rPr>
                      </w:pPr>
                      <w:r w:rsidRPr="000367D9">
                        <w:rPr>
                          <w:b/>
                          <w:bCs/>
                          <w:lang w:val="en-GB"/>
                        </w:rPr>
                        <w:t>Barreno A</w:t>
                      </w:r>
                      <w:r w:rsidRPr="000367D9"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 w:rsidRPr="000367D9">
                        <w:rPr>
                          <w:lang w:val="en-GB"/>
                        </w:rPr>
                        <w:t>Orgaz</w:t>
                      </w:r>
                      <w:proofErr w:type="spellEnd"/>
                      <w:r w:rsidRPr="000367D9">
                        <w:rPr>
                          <w:lang w:val="en-GB"/>
                        </w:rPr>
                        <w:t xml:space="preserve"> JL. </w:t>
                      </w:r>
                      <w:r w:rsidRPr="00B0175A">
                        <w:rPr>
                          <w:lang w:val="en-GB"/>
                        </w:rPr>
                        <w:t xml:space="preserve">Cytoskeletal Remodelling as an Achilles’ Heel for Therapy Resistance in Melanoma. </w:t>
                      </w:r>
                      <w:r w:rsidRPr="008C28FF">
                        <w:rPr>
                          <w:i/>
                          <w:iCs/>
                          <w:lang w:val="en-GB"/>
                        </w:rPr>
                        <w:t>Cells</w:t>
                      </w:r>
                      <w:r w:rsidRPr="00B0175A">
                        <w:rPr>
                          <w:lang w:val="en-GB"/>
                        </w:rPr>
                        <w:t xml:space="preserve">. 2022; 11(3):518. </w:t>
                      </w:r>
                      <w:hyperlink r:id="rId24" w:history="1">
                        <w:r w:rsidRPr="00E46F7B">
                          <w:rPr>
                            <w:rStyle w:val="Hipervnculo"/>
                            <w:lang w:val="en-GB"/>
                          </w:rPr>
                          <w:t>https://doi.org/10.3390/cells11030518</w:t>
                        </w:r>
                      </w:hyperlink>
                    </w:p>
                    <w:p w14:paraId="74645914" w14:textId="77777777" w:rsidR="00987306" w:rsidRPr="00987306" w:rsidRDefault="00987306" w:rsidP="00D05B60">
                      <w:pPr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153E9004" w14:textId="77777777" w:rsidR="00987306" w:rsidRPr="00546ECE" w:rsidRDefault="00987306" w:rsidP="00987306">
                      <w:pPr>
                        <w:pStyle w:val="Ttulo3"/>
                        <w:jc w:val="both"/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</w:pPr>
                      <w:r w:rsidRPr="00546ECE"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  <w:t>Grants and Awards</w:t>
                      </w:r>
                    </w:p>
                    <w:p w14:paraId="1C27AC4B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Excellence Scholarship of the Computational Biology Programme – Technical University of Madrid (UPM)</w:t>
                      </w:r>
                    </w:p>
                    <w:p w14:paraId="39096D9F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2022</w:t>
                      </w:r>
                    </w:p>
                    <w:p w14:paraId="39BF4554" w14:textId="00F6E23C" w:rsidR="00987306" w:rsidRPr="00FA64E2" w:rsidRDefault="00FA4E99" w:rsidP="00987306">
                      <w:pPr>
                        <w:spacing w:after="240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r</w:t>
                      </w:r>
                      <w:r w:rsidR="00987306" w:rsidRPr="00EB38A6">
                        <w:rPr>
                          <w:lang w:val="en-GB"/>
                        </w:rPr>
                        <w:t>ecognition for</w:t>
                      </w:r>
                      <w:r w:rsidR="00987306">
                        <w:rPr>
                          <w:lang w:val="en-GB"/>
                        </w:rPr>
                        <w:t xml:space="preserve"> outstanding academic record.</w:t>
                      </w:r>
                    </w:p>
                    <w:p w14:paraId="79D375D0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JAE-Intro Research Grant – Spanish National Research Council (CSIC)</w:t>
                      </w:r>
                    </w:p>
                    <w:p w14:paraId="405BA5A6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2021</w:t>
                      </w:r>
                    </w:p>
                    <w:p w14:paraId="16EE992A" w14:textId="77777777" w:rsidR="00987306" w:rsidRDefault="00987306" w:rsidP="00987306">
                      <w:pPr>
                        <w:spacing w:after="240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Seven-month internship at affiliated research institutes granted by the Spanish National Research Council.</w:t>
                      </w:r>
                    </w:p>
                    <w:p w14:paraId="5A769B26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Summer Internship – Spanish Association Against Cancer (AECC) Scientific Foundation</w:t>
                      </w:r>
                    </w:p>
                    <w:p w14:paraId="132AF82B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2021</w:t>
                      </w:r>
                    </w:p>
                    <w:p w14:paraId="727F4AA8" w14:textId="77777777" w:rsidR="00987306" w:rsidRDefault="00987306" w:rsidP="00987306">
                      <w:pPr>
                        <w:spacing w:after="24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Two-month summer internship at cancer research institutions granted by the AECC Scientific Foundation.</w:t>
                      </w:r>
                    </w:p>
                    <w:p w14:paraId="18600259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 xml:space="preserve">Excellence Grant </w:t>
                      </w: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softHyphen/>
                        <w:t>from the Autonomous Community of Madrid – Ministry of Education, Culture and Sport</w:t>
                      </w:r>
                    </w:p>
                    <w:p w14:paraId="3646D8CA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2018 and 2021</w:t>
                      </w:r>
                    </w:p>
                    <w:p w14:paraId="56F789A9" w14:textId="77777777" w:rsidR="00987306" w:rsidRPr="00FA64E2" w:rsidRDefault="00987306" w:rsidP="00987306">
                      <w:pPr>
                        <w:spacing w:after="240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Two-times awarded </w:t>
                      </w:r>
                      <w:r w:rsidRPr="00EB38A6">
                        <w:rPr>
                          <w:lang w:val="en-GB"/>
                        </w:rPr>
                        <w:t>in recognition for excellent</w:t>
                      </w:r>
                      <w:r>
                        <w:rPr>
                          <w:lang w:val="en-GB"/>
                        </w:rPr>
                        <w:t xml:space="preserve"> academic</w:t>
                      </w:r>
                      <w:r w:rsidRPr="00EB38A6">
                        <w:rPr>
                          <w:lang w:val="en-GB"/>
                        </w:rPr>
                        <w:t xml:space="preserve"> performance</w:t>
                      </w:r>
                      <w:r>
                        <w:rPr>
                          <w:lang w:val="en-GB"/>
                        </w:rPr>
                        <w:t xml:space="preserve"> during the academic courses 2017-2018 and 2020-2021</w:t>
                      </w:r>
                      <w:r w:rsidRPr="00EB38A6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6133">
        <w:br/>
      </w:r>
    </w:p>
    <w:p w14:paraId="0125CFEC" w14:textId="2A832A1B" w:rsidR="007F5B63" w:rsidRDefault="007F5B63" w:rsidP="006D79A8">
      <w:pPr>
        <w:pStyle w:val="Textoindependiente"/>
      </w:pPr>
    </w:p>
    <w:p w14:paraId="16C03572" w14:textId="66CF2636" w:rsidR="00987306" w:rsidRPr="00987306" w:rsidRDefault="00987306" w:rsidP="00987306"/>
    <w:p w14:paraId="33F9D09E" w14:textId="11C4FF90" w:rsidR="00987306" w:rsidRPr="00987306" w:rsidRDefault="00987306" w:rsidP="00987306"/>
    <w:p w14:paraId="4D8CF9B3" w14:textId="34541F52" w:rsidR="00987306" w:rsidRPr="00987306" w:rsidRDefault="00987306" w:rsidP="00987306"/>
    <w:p w14:paraId="1A4257B8" w14:textId="7E2BF9E4" w:rsidR="00987306" w:rsidRPr="00987306" w:rsidRDefault="00987306" w:rsidP="00987306"/>
    <w:p w14:paraId="781EAE0A" w14:textId="4C07AC8B" w:rsidR="00987306" w:rsidRPr="00987306" w:rsidRDefault="00987306" w:rsidP="00987306"/>
    <w:p w14:paraId="5D733486" w14:textId="27B2E554" w:rsidR="00987306" w:rsidRPr="00987306" w:rsidRDefault="00987306" w:rsidP="00987306"/>
    <w:p w14:paraId="15148988" w14:textId="4FECDADB" w:rsidR="00987306" w:rsidRPr="00987306" w:rsidRDefault="00987306" w:rsidP="00987306"/>
    <w:p w14:paraId="4C94E317" w14:textId="06D8D9E7" w:rsidR="00987306" w:rsidRPr="00987306" w:rsidRDefault="00987306" w:rsidP="00987306"/>
    <w:p w14:paraId="482C1FA6" w14:textId="5FC70E00" w:rsidR="00987306" w:rsidRPr="00987306" w:rsidRDefault="00987306" w:rsidP="00987306"/>
    <w:p w14:paraId="72710903" w14:textId="7573B152" w:rsidR="00987306" w:rsidRPr="00987306" w:rsidRDefault="00987306" w:rsidP="00987306"/>
    <w:p w14:paraId="72669318" w14:textId="6425E6BE" w:rsidR="00987306" w:rsidRPr="00987306" w:rsidRDefault="00987306" w:rsidP="00987306"/>
    <w:p w14:paraId="1D11FDF0" w14:textId="56479DC7" w:rsidR="00987306" w:rsidRPr="00987306" w:rsidRDefault="00987306" w:rsidP="00987306"/>
    <w:p w14:paraId="147CC0F9" w14:textId="1103D698" w:rsidR="00987306" w:rsidRPr="00987306" w:rsidRDefault="00987306" w:rsidP="00987306"/>
    <w:p w14:paraId="5B4C394B" w14:textId="163ED54E" w:rsidR="00987306" w:rsidRPr="00987306" w:rsidRDefault="00987306" w:rsidP="00987306"/>
    <w:p w14:paraId="0389C9C3" w14:textId="580DE8B3" w:rsidR="00987306" w:rsidRPr="00987306" w:rsidRDefault="00987306" w:rsidP="00987306"/>
    <w:p w14:paraId="28A4F0F9" w14:textId="5ABD410B" w:rsidR="00987306" w:rsidRPr="00987306" w:rsidRDefault="00987306" w:rsidP="00987306"/>
    <w:p w14:paraId="297532DE" w14:textId="102D2965" w:rsidR="00987306" w:rsidRPr="00987306" w:rsidRDefault="00987306" w:rsidP="00987306"/>
    <w:p w14:paraId="2F99CAC1" w14:textId="3A041765" w:rsidR="00987306" w:rsidRPr="00987306" w:rsidRDefault="00987306" w:rsidP="00987306"/>
    <w:p w14:paraId="4A0249E5" w14:textId="54D9A59D" w:rsidR="00987306" w:rsidRPr="00987306" w:rsidRDefault="00987306" w:rsidP="00987306"/>
    <w:p w14:paraId="3CB3668E" w14:textId="49722C5A" w:rsidR="00987306" w:rsidRPr="00987306" w:rsidRDefault="00987306" w:rsidP="00987306"/>
    <w:p w14:paraId="3C1C5F93" w14:textId="278B4CF1" w:rsidR="00987306" w:rsidRPr="00987306" w:rsidRDefault="00987306" w:rsidP="00987306"/>
    <w:p w14:paraId="2613786B" w14:textId="53FF638E" w:rsidR="00987306" w:rsidRPr="00987306" w:rsidRDefault="00987306" w:rsidP="00987306"/>
    <w:p w14:paraId="079B31C1" w14:textId="67D0738E" w:rsidR="00987306" w:rsidRPr="00987306" w:rsidRDefault="00987306" w:rsidP="00987306"/>
    <w:p w14:paraId="42EE0280" w14:textId="3FE2C244" w:rsidR="00987306" w:rsidRPr="00987306" w:rsidRDefault="00987306" w:rsidP="00987306"/>
    <w:p w14:paraId="79437567" w14:textId="2BFBF44B" w:rsidR="00987306" w:rsidRPr="00987306" w:rsidRDefault="00987306" w:rsidP="00987306"/>
    <w:p w14:paraId="7BD7AF18" w14:textId="1C65215C" w:rsidR="00987306" w:rsidRPr="00987306" w:rsidRDefault="00987306" w:rsidP="00987306"/>
    <w:p w14:paraId="6EBD80CA" w14:textId="7702B253" w:rsidR="00987306" w:rsidRPr="00987306" w:rsidRDefault="00987306" w:rsidP="00987306"/>
    <w:p w14:paraId="3D801E8D" w14:textId="7720DF8F" w:rsidR="00987306" w:rsidRPr="00987306" w:rsidRDefault="00987306" w:rsidP="00987306"/>
    <w:p w14:paraId="432D7712" w14:textId="423DCCC6" w:rsidR="00987306" w:rsidRPr="00987306" w:rsidRDefault="00987306" w:rsidP="00987306"/>
    <w:p w14:paraId="57E59C99" w14:textId="1EB57D2A" w:rsidR="00987306" w:rsidRPr="00987306" w:rsidRDefault="00987306" w:rsidP="00987306"/>
    <w:p w14:paraId="338F7718" w14:textId="21D8AE76" w:rsidR="00987306" w:rsidRPr="00987306" w:rsidRDefault="00987306" w:rsidP="00987306"/>
    <w:p w14:paraId="10A99713" w14:textId="55155BD7" w:rsidR="00987306" w:rsidRPr="00987306" w:rsidRDefault="00987306" w:rsidP="00987306"/>
    <w:p w14:paraId="2F7119D4" w14:textId="20F8A1E0" w:rsidR="00987306" w:rsidRPr="00987306" w:rsidRDefault="00987306" w:rsidP="00987306"/>
    <w:p w14:paraId="7D66C944" w14:textId="6B442D10" w:rsidR="00987306" w:rsidRPr="00987306" w:rsidRDefault="00987306" w:rsidP="00987306"/>
    <w:p w14:paraId="3181A64A" w14:textId="55D538E0" w:rsidR="00987306" w:rsidRPr="00987306" w:rsidRDefault="00987306" w:rsidP="00987306"/>
    <w:p w14:paraId="6FF3DAF7" w14:textId="79241DA7" w:rsidR="00987306" w:rsidRPr="00987306" w:rsidRDefault="00987306" w:rsidP="00987306"/>
    <w:p w14:paraId="79928D78" w14:textId="064A33E7" w:rsidR="00987306" w:rsidRPr="00987306" w:rsidRDefault="00987306" w:rsidP="00987306"/>
    <w:p w14:paraId="67B5C968" w14:textId="43FC863A" w:rsidR="00987306" w:rsidRPr="00987306" w:rsidRDefault="00987306" w:rsidP="00987306"/>
    <w:p w14:paraId="49B64B0B" w14:textId="7169B504" w:rsidR="00987306" w:rsidRPr="00987306" w:rsidRDefault="00987306" w:rsidP="00987306"/>
    <w:p w14:paraId="7F525A5A" w14:textId="1561314C" w:rsidR="00987306" w:rsidRPr="00987306" w:rsidRDefault="00987306" w:rsidP="00987306"/>
    <w:p w14:paraId="4CACFB2A" w14:textId="232C49D5" w:rsidR="00987306" w:rsidRPr="00987306" w:rsidRDefault="00987306" w:rsidP="00987306"/>
    <w:p w14:paraId="75194678" w14:textId="65B15E7B" w:rsidR="00987306" w:rsidRPr="00987306" w:rsidRDefault="00987306" w:rsidP="00987306"/>
    <w:p w14:paraId="60827C4F" w14:textId="08E7C48F" w:rsidR="00987306" w:rsidRPr="00987306" w:rsidRDefault="00987306" w:rsidP="00987306"/>
    <w:p w14:paraId="3E6C5DF8" w14:textId="5E5DB986" w:rsidR="00987306" w:rsidRPr="00987306" w:rsidRDefault="00987306" w:rsidP="00987306"/>
    <w:p w14:paraId="4CA33FFE" w14:textId="2DDAC5D9" w:rsidR="00987306" w:rsidRPr="00987306" w:rsidRDefault="00987306" w:rsidP="00987306"/>
    <w:p w14:paraId="3CE4CFC1" w14:textId="64C14E1D" w:rsidR="00987306" w:rsidRDefault="00987306" w:rsidP="00987306">
      <w:pPr>
        <w:tabs>
          <w:tab w:val="left" w:pos="1526"/>
        </w:tabs>
      </w:pPr>
      <w:r>
        <w:tab/>
      </w:r>
    </w:p>
    <w:p w14:paraId="66DE9329" w14:textId="77777777" w:rsidR="00987306" w:rsidRDefault="00987306">
      <w:pPr>
        <w:widowControl/>
        <w:autoSpaceDE/>
        <w:autoSpaceDN/>
        <w:adjustRightInd/>
      </w:pPr>
      <w:r>
        <w:br w:type="page"/>
      </w:r>
    </w:p>
    <w:p w14:paraId="760CD12B" w14:textId="0B2CA4E6" w:rsidR="00987306" w:rsidRPr="00987306" w:rsidRDefault="00FA4E99" w:rsidP="00D05B60">
      <w:pPr>
        <w:pStyle w:val="Ttulo4"/>
        <w:jc w:val="both"/>
      </w:pPr>
      <w:r w:rsidRPr="007D0746">
        <w:rPr>
          <w:rFonts w:ascii="Calibri" w:hAnsi="Calibri" w:cs="Calibri"/>
          <w:noProof/>
          <w:color w:val="002060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71C465" wp14:editId="133D6160">
                <wp:simplePos x="0" y="0"/>
                <wp:positionH relativeFrom="column">
                  <wp:posOffset>1917065</wp:posOffset>
                </wp:positionH>
                <wp:positionV relativeFrom="paragraph">
                  <wp:posOffset>172085</wp:posOffset>
                </wp:positionV>
                <wp:extent cx="4881880" cy="8188325"/>
                <wp:effectExtent l="0" t="0" r="0" b="31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1880" cy="818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F574" w14:textId="77777777" w:rsidR="00987306" w:rsidRPr="00546ECE" w:rsidRDefault="00987306" w:rsidP="00987306">
                            <w:pPr>
                              <w:pStyle w:val="Ttulo3"/>
                              <w:jc w:val="both"/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</w:pPr>
                            <w:r w:rsidRPr="00546ECE"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  <w:t>Complementary courses</w:t>
                            </w:r>
                          </w:p>
                          <w:p w14:paraId="656625E6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Biostatistics – Spanish National Centre for Biotechnology (CNB)</w:t>
                            </w:r>
                          </w:p>
                          <w:p w14:paraId="1AC8E2B1" w14:textId="69D60466" w:rsidR="00987306" w:rsidRPr="00546ECE" w:rsidRDefault="00987306" w:rsidP="00FA4E99">
                            <w:pPr>
                              <w:pStyle w:val="Ttulo4"/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F</w:t>
                            </w:r>
                            <w:r w:rsidR="00D05B60"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ebruary</w:t>
                            </w: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 2023</w:t>
                            </w:r>
                          </w:p>
                          <w:p w14:paraId="27AD56A0" w14:textId="77777777" w:rsidR="00987306" w:rsidRPr="00546ECE" w:rsidRDefault="00987306" w:rsidP="00FA4E99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Introduction to Programming in R – Spanish National Centre for Biotechnology (CNB)</w:t>
                            </w:r>
                          </w:p>
                          <w:p w14:paraId="3FE1060D" w14:textId="5FF31ED9" w:rsidR="00987306" w:rsidRPr="00546ECE" w:rsidRDefault="00987306" w:rsidP="00FA4E99">
                            <w:pPr>
                              <w:pStyle w:val="Ttulo4"/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F</w:t>
                            </w:r>
                            <w:r w:rsidR="00D05B60"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ebruary</w:t>
                            </w: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 2023</w:t>
                            </w:r>
                          </w:p>
                          <w:p w14:paraId="36B1F6F7" w14:textId="77777777" w:rsidR="00987306" w:rsidRPr="00546ECE" w:rsidRDefault="00987306" w:rsidP="00FA4E99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Analysis and Programming in Java (Online) – Aspasia Group</w:t>
                            </w:r>
                          </w:p>
                          <w:p w14:paraId="645C3E31" w14:textId="77777777" w:rsidR="00987306" w:rsidRPr="00546ECE" w:rsidRDefault="00987306" w:rsidP="00FA4E99">
                            <w:pPr>
                              <w:pStyle w:val="Ttulo4"/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February 2022 - April 2022</w:t>
                            </w:r>
                          </w:p>
                          <w:p w14:paraId="41CABD2F" w14:textId="77777777" w:rsidR="00987306" w:rsidRPr="00546ECE" w:rsidRDefault="00987306" w:rsidP="00FA4E99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Basic Pharmacology Course (Online) – </w:t>
                            </w:r>
                            <w:proofErr w:type="spellStart"/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Gdoce</w:t>
                            </w:r>
                            <w:proofErr w:type="spellEnd"/>
                            <w:r w:rsidRPr="00546ECE">
                              <w:rPr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 Business Group</w:t>
                            </w:r>
                          </w:p>
                          <w:p w14:paraId="19C896AF" w14:textId="77777777" w:rsidR="00987306" w:rsidRPr="00546ECE" w:rsidRDefault="00987306" w:rsidP="00D05B60">
                            <w:pPr>
                              <w:pStyle w:val="Ttulo4"/>
                              <w:jc w:val="both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April 2020 - June 2020</w:t>
                            </w:r>
                          </w:p>
                          <w:p w14:paraId="3F496C8D" w14:textId="77777777" w:rsidR="00987306" w:rsidRPr="00FA4E99" w:rsidRDefault="00987306" w:rsidP="00987306">
                            <w:pPr>
                              <w:rPr>
                                <w:sz w:val="24"/>
                                <w:szCs w:val="24"/>
                                <w:lang w:val="en-GB" w:eastAsia="ja-JP"/>
                              </w:rPr>
                            </w:pPr>
                          </w:p>
                          <w:p w14:paraId="7ED620CE" w14:textId="04A0C982" w:rsidR="00987306" w:rsidRPr="00546ECE" w:rsidRDefault="00987306" w:rsidP="00987306">
                            <w:pPr>
                              <w:pStyle w:val="Ttulo3"/>
                              <w:jc w:val="both"/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</w:pPr>
                            <w:r w:rsidRPr="00546ECE"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  <w:t>R</w:t>
                            </w:r>
                            <w:r w:rsidR="00FA4E99" w:rsidRPr="00546ECE">
                              <w:rPr>
                                <w:b/>
                                <w:bCs/>
                                <w:color w:val="162A3C"/>
                                <w:sz w:val="28"/>
                                <w:szCs w:val="20"/>
                              </w:rPr>
                              <w:t>eferences</w:t>
                            </w:r>
                          </w:p>
                          <w:p w14:paraId="77B578E4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 xml:space="preserve">Francesca </w:t>
                            </w:r>
                            <w:proofErr w:type="spellStart"/>
                            <w:r w:rsidRPr="00546ECE">
                              <w:rPr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Aguilo</w:t>
                            </w:r>
                            <w:proofErr w:type="spellEnd"/>
                            <w:r w:rsidRPr="00546ECE">
                              <w:rPr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, PhD – Assistant Professor</w:t>
                            </w:r>
                          </w:p>
                          <w:p w14:paraId="07EBBEFD" w14:textId="77777777" w:rsidR="00987306" w:rsidRPr="00546ECE" w:rsidRDefault="00987306" w:rsidP="00987306">
                            <w:pPr>
                              <w:pStyle w:val="Ttulo5"/>
                              <w:jc w:val="both"/>
                              <w:rPr>
                                <w:i/>
                                <w:iCs/>
                                <w:color w:val="21405B"/>
                                <w:sz w:val="24"/>
                                <w:lang w:val="es-ES"/>
                              </w:rPr>
                            </w:pPr>
                            <w:proofErr w:type="spellStart"/>
                            <w:r w:rsidRPr="00546ECE">
                              <w:rPr>
                                <w:i/>
                                <w:iCs/>
                                <w:color w:val="21405B"/>
                                <w:sz w:val="24"/>
                                <w:lang w:val="en-GB"/>
                              </w:rPr>
                              <w:t>Umeå</w:t>
                            </w:r>
                            <w:proofErr w:type="spellEnd"/>
                            <w:r w:rsidRPr="00546ECE">
                              <w:rPr>
                                <w:i/>
                                <w:iCs/>
                                <w:color w:val="21405B"/>
                                <w:sz w:val="24"/>
                                <w:lang w:val="en-GB"/>
                              </w:rPr>
                              <w:t xml:space="preserve"> University, Dept. </w:t>
                            </w:r>
                            <w:r w:rsidRPr="00546ECE">
                              <w:rPr>
                                <w:i/>
                                <w:iCs/>
                                <w:color w:val="21405B"/>
                                <w:sz w:val="24"/>
                                <w:lang w:val="es-ES"/>
                              </w:rPr>
                              <w:t>Molecular Biology</w:t>
                            </w:r>
                          </w:p>
                          <w:p w14:paraId="7A0AA2A2" w14:textId="77777777" w:rsidR="00987306" w:rsidRPr="00546ECE" w:rsidRDefault="00987306" w:rsidP="00987306">
                            <w:pPr>
                              <w:spacing w:after="120"/>
                              <w:jc w:val="both"/>
                              <w:rPr>
                                <w:lang w:val="es-ES"/>
                              </w:rPr>
                            </w:pPr>
                            <w:r w:rsidRPr="00546ECE">
                              <w:rPr>
                                <w:lang w:val="es-ES"/>
                              </w:rPr>
                              <w:t>901 87, Umeå, Sweden</w:t>
                            </w:r>
                          </w:p>
                          <w:p w14:paraId="050E1FEF" w14:textId="77777777" w:rsidR="00987306" w:rsidRPr="00A572BA" w:rsidRDefault="00987306" w:rsidP="00987306">
                            <w:pPr>
                              <w:spacing w:after="240"/>
                              <w:jc w:val="both"/>
                              <w:rPr>
                                <w:lang w:val="es-ES"/>
                              </w:rPr>
                            </w:pPr>
                            <w:r w:rsidRPr="00EB38A6">
                              <w:rPr>
                                <w:b/>
                                <w:bCs/>
                                <w:lang w:val="es-ES"/>
                              </w:rPr>
                              <w:t xml:space="preserve">@: </w:t>
                            </w:r>
                            <w:hyperlink r:id="rId25" w:history="1">
                              <w:r w:rsidRPr="00EB38A6">
                                <w:rPr>
                                  <w:rStyle w:val="Hipervnculo"/>
                                  <w:b/>
                                  <w:bCs/>
                                  <w:lang w:val="es-ES"/>
                                </w:rPr>
                                <w:t>francesca.aguilo@umu.se</w:t>
                              </w:r>
                            </w:hyperlink>
                          </w:p>
                          <w:p w14:paraId="09EBC9B4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aps/>
                                <w:color w:val="21405B"/>
                                <w:sz w:val="24"/>
                                <w:lang w:val="es-ES"/>
                              </w:rPr>
                            </w:pPr>
                            <w:r w:rsidRPr="00546ECE">
                              <w:rPr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s-ES"/>
                              </w:rPr>
                              <w:t>José L. Orgaz Bueno, PhD – Principal Investigator</w:t>
                            </w:r>
                          </w:p>
                          <w:p w14:paraId="35A5A282" w14:textId="77777777" w:rsidR="00987306" w:rsidRPr="00546ECE" w:rsidRDefault="00987306" w:rsidP="00987306">
                            <w:pPr>
                              <w:pStyle w:val="Ttulo5"/>
                              <w:jc w:val="both"/>
                              <w:rPr>
                                <w:i/>
                                <w:iCs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i/>
                                <w:iCs/>
                                <w:color w:val="21405B"/>
                                <w:sz w:val="24"/>
                                <w:lang w:val="en-GB"/>
                              </w:rPr>
                              <w:t>Institute for Biomedical Research “Alberto Sols” (CSIC-UAM), Dept. Cancer Biology</w:t>
                            </w:r>
                          </w:p>
                          <w:p w14:paraId="2E581DD5" w14:textId="77777777" w:rsidR="00987306" w:rsidRPr="007B200B" w:rsidRDefault="00987306" w:rsidP="00987306">
                            <w:pPr>
                              <w:spacing w:after="120"/>
                              <w:jc w:val="both"/>
                              <w:rPr>
                                <w:lang w:val="en-GB"/>
                              </w:rPr>
                            </w:pPr>
                            <w:r w:rsidRPr="007B200B">
                              <w:rPr>
                                <w:lang w:val="en-GB"/>
                              </w:rPr>
                              <w:t>28029, Madrid, Spain</w:t>
                            </w:r>
                          </w:p>
                          <w:p w14:paraId="057D4E99" w14:textId="77777777" w:rsidR="00987306" w:rsidRPr="007B200B" w:rsidRDefault="00987306" w:rsidP="00987306">
                            <w:pPr>
                              <w:spacing w:after="120"/>
                              <w:jc w:val="both"/>
                              <w:rPr>
                                <w:rStyle w:val="Hipervnculo"/>
                                <w:b/>
                                <w:bCs/>
                                <w:lang w:val="en-GB"/>
                              </w:rPr>
                            </w:pPr>
                            <w:r w:rsidRPr="007B200B">
                              <w:rPr>
                                <w:b/>
                                <w:bCs/>
                                <w:lang w:val="en-GB"/>
                              </w:rPr>
                              <w:t xml:space="preserve">@: </w:t>
                            </w:r>
                            <w:hyperlink r:id="rId26" w:history="1">
                              <w:r w:rsidRPr="007B200B">
                                <w:rPr>
                                  <w:rStyle w:val="Hipervnculo"/>
                                  <w:b/>
                                  <w:bCs/>
                                  <w:lang w:val="en-GB"/>
                                </w:rPr>
                                <w:t>jlorgaz@iib.uam.es</w:t>
                              </w:r>
                            </w:hyperlink>
                          </w:p>
                          <w:p w14:paraId="333CEB5F" w14:textId="77777777" w:rsidR="00987306" w:rsidRPr="00546ECE" w:rsidRDefault="00987306" w:rsidP="00987306">
                            <w:pPr>
                              <w:pStyle w:val="Ttulo4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aps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b/>
                                <w:bCs/>
                                <w:i w:val="0"/>
                                <w:iCs w:val="0"/>
                                <w:color w:val="21405B"/>
                                <w:sz w:val="24"/>
                                <w:lang w:val="en-GB"/>
                              </w:rPr>
                              <w:t>José R. Valverde, PhD, MD – Head of Scientific Computing</w:t>
                            </w:r>
                          </w:p>
                          <w:p w14:paraId="431E604C" w14:textId="77777777" w:rsidR="00987306" w:rsidRPr="00546ECE" w:rsidRDefault="00987306" w:rsidP="00987306">
                            <w:pPr>
                              <w:pStyle w:val="Ttulo5"/>
                              <w:jc w:val="both"/>
                              <w:rPr>
                                <w:i/>
                                <w:iCs/>
                                <w:color w:val="21405B"/>
                                <w:sz w:val="24"/>
                                <w:lang w:val="en-GB"/>
                              </w:rPr>
                            </w:pPr>
                            <w:r w:rsidRPr="00546ECE">
                              <w:rPr>
                                <w:i/>
                                <w:iCs/>
                                <w:color w:val="21405B"/>
                                <w:sz w:val="24"/>
                                <w:lang w:val="en-GB"/>
                              </w:rPr>
                              <w:t>Spanish National Centre for Biotechnology (CNB-CSIC), Scientific Computing Service</w:t>
                            </w:r>
                          </w:p>
                          <w:p w14:paraId="7F6113B4" w14:textId="77777777" w:rsidR="00987306" w:rsidRPr="00E5461C" w:rsidRDefault="00987306" w:rsidP="00987306">
                            <w:pPr>
                              <w:spacing w:after="120"/>
                              <w:jc w:val="both"/>
                              <w:rPr>
                                <w:lang w:val="es-ES"/>
                              </w:rPr>
                            </w:pPr>
                            <w:r w:rsidRPr="00E5461C">
                              <w:rPr>
                                <w:lang w:val="es-ES"/>
                              </w:rPr>
                              <w:t>28049, Madrid, Spain</w:t>
                            </w:r>
                          </w:p>
                          <w:p w14:paraId="4A3DE743" w14:textId="77777777" w:rsidR="00987306" w:rsidRPr="00851380" w:rsidRDefault="00987306" w:rsidP="00987306">
                            <w:pPr>
                              <w:spacing w:after="120"/>
                              <w:jc w:val="both"/>
                              <w:rPr>
                                <w:lang w:val="es-ES"/>
                              </w:rPr>
                            </w:pPr>
                            <w:r w:rsidRPr="00851380">
                              <w:rPr>
                                <w:b/>
                                <w:bCs/>
                                <w:lang w:val="es-ES"/>
                              </w:rPr>
                              <w:t xml:space="preserve">@: </w:t>
                            </w:r>
                            <w:hyperlink r:id="rId27" w:history="1">
                              <w:r w:rsidRPr="00851380">
                                <w:rPr>
                                  <w:rStyle w:val="Hipervnculo"/>
                                  <w:b/>
                                  <w:bCs/>
                                  <w:lang w:val="es-ES"/>
                                </w:rPr>
                                <w:t>jlorgaz@iib.uam.es</w:t>
                              </w:r>
                            </w:hyperlink>
                          </w:p>
                          <w:p w14:paraId="43DDCD61" w14:textId="77777777" w:rsidR="00987306" w:rsidRPr="00987306" w:rsidRDefault="00987306" w:rsidP="00987306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F1CEC7D" w14:textId="77777777" w:rsidR="00987306" w:rsidRPr="00203366" w:rsidRDefault="00987306" w:rsidP="00987306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3A9409E" w14:textId="77777777" w:rsidR="00987306" w:rsidRPr="00987306" w:rsidRDefault="00987306" w:rsidP="00987306">
                            <w:pPr>
                              <w:spacing w:after="240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C465" id="_x0000_s1029" type="#_x0000_t202" style="position:absolute;left:0;text-align:left;margin-left:150.95pt;margin-top:13.55pt;width:384.4pt;height:64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" filled="f" stroked="f">
                <v:textbox>
                  <w:txbxContent>
                    <w:p w14:paraId="20C5F574" w14:textId="77777777" w:rsidR="00987306" w:rsidRPr="00546ECE" w:rsidRDefault="00987306" w:rsidP="00987306">
                      <w:pPr>
                        <w:pStyle w:val="Ttulo3"/>
                        <w:jc w:val="both"/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</w:pPr>
                      <w:r w:rsidRPr="00546ECE"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  <w:t>Complementary courses</w:t>
                      </w:r>
                    </w:p>
                    <w:p w14:paraId="656625E6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Biostatistics – Spanish National Centre for Biotechnology (CNB)</w:t>
                      </w:r>
                    </w:p>
                    <w:p w14:paraId="1AC8E2B1" w14:textId="69D60466" w:rsidR="00987306" w:rsidRPr="00546ECE" w:rsidRDefault="00987306" w:rsidP="00FA4E99">
                      <w:pPr>
                        <w:pStyle w:val="Ttulo4"/>
                        <w:spacing w:after="240"/>
                        <w:jc w:val="both"/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F</w:t>
                      </w:r>
                      <w:r w:rsidR="00D05B60"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ebruary</w:t>
                      </w: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 xml:space="preserve"> 2023</w:t>
                      </w:r>
                    </w:p>
                    <w:p w14:paraId="27AD56A0" w14:textId="77777777" w:rsidR="00987306" w:rsidRPr="00546ECE" w:rsidRDefault="00987306" w:rsidP="00FA4E99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Introduction to Programming in R – Spanish National Centre for Biotechnology (CNB)</w:t>
                      </w:r>
                    </w:p>
                    <w:p w14:paraId="3FE1060D" w14:textId="5FF31ED9" w:rsidR="00987306" w:rsidRPr="00546ECE" w:rsidRDefault="00987306" w:rsidP="00FA4E99">
                      <w:pPr>
                        <w:pStyle w:val="Ttulo4"/>
                        <w:spacing w:after="240"/>
                        <w:jc w:val="both"/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F</w:t>
                      </w:r>
                      <w:r w:rsidR="00D05B60"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ebruary</w:t>
                      </w: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 xml:space="preserve"> 2023</w:t>
                      </w:r>
                    </w:p>
                    <w:p w14:paraId="36B1F6F7" w14:textId="77777777" w:rsidR="00987306" w:rsidRPr="00546ECE" w:rsidRDefault="00987306" w:rsidP="00FA4E99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Analysis and Programming in Java (Online) – Aspasia Group</w:t>
                      </w:r>
                    </w:p>
                    <w:p w14:paraId="645C3E31" w14:textId="77777777" w:rsidR="00987306" w:rsidRPr="00546ECE" w:rsidRDefault="00987306" w:rsidP="00FA4E99">
                      <w:pPr>
                        <w:pStyle w:val="Ttulo4"/>
                        <w:spacing w:after="240"/>
                        <w:jc w:val="both"/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February 2022 - April 2022</w:t>
                      </w:r>
                    </w:p>
                    <w:p w14:paraId="41CABD2F" w14:textId="77777777" w:rsidR="00987306" w:rsidRPr="00546ECE" w:rsidRDefault="00987306" w:rsidP="00FA4E99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 xml:space="preserve">Basic Pharmacology Course (Online) – </w:t>
                      </w:r>
                      <w:proofErr w:type="spellStart"/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Gdoce</w:t>
                      </w:r>
                      <w:proofErr w:type="spellEnd"/>
                      <w:r w:rsidRPr="00546ECE">
                        <w:rPr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 xml:space="preserve"> Business Group</w:t>
                      </w:r>
                    </w:p>
                    <w:p w14:paraId="19C896AF" w14:textId="77777777" w:rsidR="00987306" w:rsidRPr="00546ECE" w:rsidRDefault="00987306" w:rsidP="00D05B60">
                      <w:pPr>
                        <w:pStyle w:val="Ttulo4"/>
                        <w:jc w:val="both"/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April 2020 - June 2020</w:t>
                      </w:r>
                    </w:p>
                    <w:p w14:paraId="3F496C8D" w14:textId="77777777" w:rsidR="00987306" w:rsidRPr="00FA4E99" w:rsidRDefault="00987306" w:rsidP="00987306">
                      <w:pPr>
                        <w:rPr>
                          <w:sz w:val="24"/>
                          <w:szCs w:val="24"/>
                          <w:lang w:val="en-GB" w:eastAsia="ja-JP"/>
                        </w:rPr>
                      </w:pPr>
                    </w:p>
                    <w:p w14:paraId="7ED620CE" w14:textId="04A0C982" w:rsidR="00987306" w:rsidRPr="00546ECE" w:rsidRDefault="00987306" w:rsidP="00987306">
                      <w:pPr>
                        <w:pStyle w:val="Ttulo3"/>
                        <w:jc w:val="both"/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</w:pPr>
                      <w:r w:rsidRPr="00546ECE"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  <w:t>R</w:t>
                      </w:r>
                      <w:r w:rsidR="00FA4E99" w:rsidRPr="00546ECE">
                        <w:rPr>
                          <w:b/>
                          <w:bCs/>
                          <w:color w:val="162A3C"/>
                          <w:sz w:val="28"/>
                          <w:szCs w:val="20"/>
                        </w:rPr>
                        <w:t>eferences</w:t>
                      </w:r>
                    </w:p>
                    <w:p w14:paraId="77B578E4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 xml:space="preserve">Francesca </w:t>
                      </w:r>
                      <w:proofErr w:type="spellStart"/>
                      <w:r w:rsidRPr="00546ECE">
                        <w:rPr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Aguilo</w:t>
                      </w:r>
                      <w:proofErr w:type="spellEnd"/>
                      <w:r w:rsidRPr="00546ECE">
                        <w:rPr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, PhD – Assistant Professor</w:t>
                      </w:r>
                    </w:p>
                    <w:p w14:paraId="07EBBEFD" w14:textId="77777777" w:rsidR="00987306" w:rsidRPr="00546ECE" w:rsidRDefault="00987306" w:rsidP="00987306">
                      <w:pPr>
                        <w:pStyle w:val="Ttulo5"/>
                        <w:jc w:val="both"/>
                        <w:rPr>
                          <w:i/>
                          <w:iCs/>
                          <w:color w:val="21405B"/>
                          <w:sz w:val="24"/>
                          <w:lang w:val="es-ES"/>
                        </w:rPr>
                      </w:pPr>
                      <w:proofErr w:type="spellStart"/>
                      <w:r w:rsidRPr="00546ECE">
                        <w:rPr>
                          <w:i/>
                          <w:iCs/>
                          <w:color w:val="21405B"/>
                          <w:sz w:val="24"/>
                          <w:lang w:val="en-GB"/>
                        </w:rPr>
                        <w:t>Umeå</w:t>
                      </w:r>
                      <w:proofErr w:type="spellEnd"/>
                      <w:r w:rsidRPr="00546ECE">
                        <w:rPr>
                          <w:i/>
                          <w:iCs/>
                          <w:color w:val="21405B"/>
                          <w:sz w:val="24"/>
                          <w:lang w:val="en-GB"/>
                        </w:rPr>
                        <w:t xml:space="preserve"> University, Dept. </w:t>
                      </w:r>
                      <w:r w:rsidRPr="00546ECE">
                        <w:rPr>
                          <w:i/>
                          <w:iCs/>
                          <w:color w:val="21405B"/>
                          <w:sz w:val="24"/>
                          <w:lang w:val="es-ES"/>
                        </w:rPr>
                        <w:t>Molecular Biology</w:t>
                      </w:r>
                    </w:p>
                    <w:p w14:paraId="7A0AA2A2" w14:textId="77777777" w:rsidR="00987306" w:rsidRPr="00546ECE" w:rsidRDefault="00987306" w:rsidP="00987306">
                      <w:pPr>
                        <w:spacing w:after="120"/>
                        <w:jc w:val="both"/>
                        <w:rPr>
                          <w:lang w:val="es-ES"/>
                        </w:rPr>
                      </w:pPr>
                      <w:r w:rsidRPr="00546ECE">
                        <w:rPr>
                          <w:lang w:val="es-ES"/>
                        </w:rPr>
                        <w:t>901 87, Umeå, Sweden</w:t>
                      </w:r>
                    </w:p>
                    <w:p w14:paraId="050E1FEF" w14:textId="77777777" w:rsidR="00987306" w:rsidRPr="00A572BA" w:rsidRDefault="00987306" w:rsidP="00987306">
                      <w:pPr>
                        <w:spacing w:after="240"/>
                        <w:jc w:val="both"/>
                        <w:rPr>
                          <w:lang w:val="es-ES"/>
                        </w:rPr>
                      </w:pPr>
                      <w:r w:rsidRPr="00EB38A6">
                        <w:rPr>
                          <w:b/>
                          <w:bCs/>
                          <w:lang w:val="es-ES"/>
                        </w:rPr>
                        <w:t xml:space="preserve">@: </w:t>
                      </w:r>
                      <w:hyperlink r:id="rId28" w:history="1">
                        <w:r w:rsidRPr="00EB38A6">
                          <w:rPr>
                            <w:rStyle w:val="Hipervnculo"/>
                            <w:b/>
                            <w:bCs/>
                            <w:lang w:val="es-ES"/>
                          </w:rPr>
                          <w:t>francesca.aguilo@umu.se</w:t>
                        </w:r>
                      </w:hyperlink>
                    </w:p>
                    <w:p w14:paraId="09EBC9B4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b/>
                          <w:bCs/>
                          <w:i w:val="0"/>
                          <w:iCs w:val="0"/>
                          <w:caps/>
                          <w:color w:val="21405B"/>
                          <w:sz w:val="24"/>
                          <w:lang w:val="es-ES"/>
                        </w:rPr>
                      </w:pPr>
                      <w:r w:rsidRPr="00546ECE">
                        <w:rPr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s-ES"/>
                        </w:rPr>
                        <w:t>José L. Orgaz Bueno, PhD – Principal Investigator</w:t>
                      </w:r>
                    </w:p>
                    <w:p w14:paraId="35A5A282" w14:textId="77777777" w:rsidR="00987306" w:rsidRPr="00546ECE" w:rsidRDefault="00987306" w:rsidP="00987306">
                      <w:pPr>
                        <w:pStyle w:val="Ttulo5"/>
                        <w:jc w:val="both"/>
                        <w:rPr>
                          <w:i/>
                          <w:iCs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i/>
                          <w:iCs/>
                          <w:color w:val="21405B"/>
                          <w:sz w:val="24"/>
                          <w:lang w:val="en-GB"/>
                        </w:rPr>
                        <w:t>Institute for Biomedical Research “Alberto Sols” (CSIC-UAM), Dept. Cancer Biology</w:t>
                      </w:r>
                    </w:p>
                    <w:p w14:paraId="2E581DD5" w14:textId="77777777" w:rsidR="00987306" w:rsidRPr="007B200B" w:rsidRDefault="00987306" w:rsidP="00987306">
                      <w:pPr>
                        <w:spacing w:after="120"/>
                        <w:jc w:val="both"/>
                        <w:rPr>
                          <w:lang w:val="en-GB"/>
                        </w:rPr>
                      </w:pPr>
                      <w:r w:rsidRPr="007B200B">
                        <w:rPr>
                          <w:lang w:val="en-GB"/>
                        </w:rPr>
                        <w:t>28029, Madrid, Spain</w:t>
                      </w:r>
                    </w:p>
                    <w:p w14:paraId="057D4E99" w14:textId="77777777" w:rsidR="00987306" w:rsidRPr="007B200B" w:rsidRDefault="00987306" w:rsidP="00987306">
                      <w:pPr>
                        <w:spacing w:after="120"/>
                        <w:jc w:val="both"/>
                        <w:rPr>
                          <w:rStyle w:val="Hipervnculo"/>
                          <w:b/>
                          <w:bCs/>
                          <w:lang w:val="en-GB"/>
                        </w:rPr>
                      </w:pPr>
                      <w:r w:rsidRPr="007B200B">
                        <w:rPr>
                          <w:b/>
                          <w:bCs/>
                          <w:lang w:val="en-GB"/>
                        </w:rPr>
                        <w:t xml:space="preserve">@: </w:t>
                      </w:r>
                      <w:hyperlink r:id="rId29" w:history="1">
                        <w:r w:rsidRPr="007B200B">
                          <w:rPr>
                            <w:rStyle w:val="Hipervnculo"/>
                            <w:b/>
                            <w:bCs/>
                            <w:lang w:val="en-GB"/>
                          </w:rPr>
                          <w:t>jlorgaz@iib.uam.es</w:t>
                        </w:r>
                      </w:hyperlink>
                    </w:p>
                    <w:p w14:paraId="333CEB5F" w14:textId="77777777" w:rsidR="00987306" w:rsidRPr="00546ECE" w:rsidRDefault="00987306" w:rsidP="00987306">
                      <w:pPr>
                        <w:pStyle w:val="Ttulo4"/>
                        <w:jc w:val="both"/>
                        <w:rPr>
                          <w:b/>
                          <w:bCs/>
                          <w:i w:val="0"/>
                          <w:iCs w:val="0"/>
                          <w:caps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b/>
                          <w:bCs/>
                          <w:i w:val="0"/>
                          <w:iCs w:val="0"/>
                          <w:color w:val="21405B"/>
                          <w:sz w:val="24"/>
                          <w:lang w:val="en-GB"/>
                        </w:rPr>
                        <w:t>José R. Valverde, PhD, MD – Head of Scientific Computing</w:t>
                      </w:r>
                    </w:p>
                    <w:p w14:paraId="431E604C" w14:textId="77777777" w:rsidR="00987306" w:rsidRPr="00546ECE" w:rsidRDefault="00987306" w:rsidP="00987306">
                      <w:pPr>
                        <w:pStyle w:val="Ttulo5"/>
                        <w:jc w:val="both"/>
                        <w:rPr>
                          <w:i/>
                          <w:iCs/>
                          <w:color w:val="21405B"/>
                          <w:sz w:val="24"/>
                          <w:lang w:val="en-GB"/>
                        </w:rPr>
                      </w:pPr>
                      <w:r w:rsidRPr="00546ECE">
                        <w:rPr>
                          <w:i/>
                          <w:iCs/>
                          <w:color w:val="21405B"/>
                          <w:sz w:val="24"/>
                          <w:lang w:val="en-GB"/>
                        </w:rPr>
                        <w:t>Spanish National Centre for Biotechnology (CNB-CSIC), Scientific Computing Service</w:t>
                      </w:r>
                    </w:p>
                    <w:p w14:paraId="7F6113B4" w14:textId="77777777" w:rsidR="00987306" w:rsidRPr="00E5461C" w:rsidRDefault="00987306" w:rsidP="00987306">
                      <w:pPr>
                        <w:spacing w:after="120"/>
                        <w:jc w:val="both"/>
                        <w:rPr>
                          <w:lang w:val="es-ES"/>
                        </w:rPr>
                      </w:pPr>
                      <w:r w:rsidRPr="00E5461C">
                        <w:rPr>
                          <w:lang w:val="es-ES"/>
                        </w:rPr>
                        <w:t>28049, Madrid, Spain</w:t>
                      </w:r>
                    </w:p>
                    <w:p w14:paraId="4A3DE743" w14:textId="77777777" w:rsidR="00987306" w:rsidRPr="00851380" w:rsidRDefault="00987306" w:rsidP="00987306">
                      <w:pPr>
                        <w:spacing w:after="120"/>
                        <w:jc w:val="both"/>
                        <w:rPr>
                          <w:lang w:val="es-ES"/>
                        </w:rPr>
                      </w:pPr>
                      <w:r w:rsidRPr="00851380">
                        <w:rPr>
                          <w:b/>
                          <w:bCs/>
                          <w:lang w:val="es-ES"/>
                        </w:rPr>
                        <w:t xml:space="preserve">@: </w:t>
                      </w:r>
                      <w:hyperlink r:id="rId30" w:history="1">
                        <w:r w:rsidRPr="00851380">
                          <w:rPr>
                            <w:rStyle w:val="Hipervnculo"/>
                            <w:b/>
                            <w:bCs/>
                            <w:lang w:val="es-ES"/>
                          </w:rPr>
                          <w:t>jlorgaz@iib.uam.es</w:t>
                        </w:r>
                      </w:hyperlink>
                    </w:p>
                    <w:p w14:paraId="43DDCD61" w14:textId="77777777" w:rsidR="00987306" w:rsidRPr="00987306" w:rsidRDefault="00987306" w:rsidP="00987306">
                      <w:pPr>
                        <w:rPr>
                          <w:lang w:val="es-ES"/>
                        </w:rPr>
                      </w:pPr>
                    </w:p>
                    <w:p w14:paraId="2F1CEC7D" w14:textId="77777777" w:rsidR="00987306" w:rsidRPr="00203366" w:rsidRDefault="00987306" w:rsidP="00987306">
                      <w:pPr>
                        <w:rPr>
                          <w:lang w:val="es-ES"/>
                        </w:rPr>
                      </w:pPr>
                    </w:p>
                    <w:p w14:paraId="03A9409E" w14:textId="77777777" w:rsidR="00987306" w:rsidRPr="00987306" w:rsidRDefault="00987306" w:rsidP="00987306">
                      <w:pPr>
                        <w:spacing w:after="240"/>
                        <w:jc w:val="both"/>
                        <w:rPr>
                          <w:lang w:val="es-E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AE817F" w14:textId="52BF2CF5" w:rsidR="00987306" w:rsidRPr="00987306" w:rsidRDefault="00987306" w:rsidP="00987306"/>
    <w:sectPr w:rsidR="00987306" w:rsidRPr="00987306" w:rsidSect="001A2A5B">
      <w:headerReference w:type="default" r:id="rId31"/>
      <w:type w:val="continuous"/>
      <w:pgSz w:w="12240" w:h="15840" w:code="1"/>
      <w:pgMar w:top="1134" w:right="1140" w:bottom="1140" w:left="1021" w:header="283" w:footer="181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5DF41" w14:textId="77777777" w:rsidR="00E56E39" w:rsidRDefault="00E56E39" w:rsidP="00590471">
      <w:r>
        <w:separator/>
      </w:r>
    </w:p>
  </w:endnote>
  <w:endnote w:type="continuationSeparator" w:id="0">
    <w:p w14:paraId="01E324C8" w14:textId="77777777" w:rsidR="00E56E39" w:rsidRDefault="00E56E3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55949" w14:textId="77777777" w:rsidR="00E56E39" w:rsidRDefault="00E56E39" w:rsidP="00590471">
      <w:r>
        <w:separator/>
      </w:r>
    </w:p>
  </w:footnote>
  <w:footnote w:type="continuationSeparator" w:id="0">
    <w:p w14:paraId="564E6E21" w14:textId="77777777" w:rsidR="00E56E39" w:rsidRDefault="00E56E3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F5858" w14:textId="178D9ED1" w:rsidR="00590471" w:rsidRDefault="00310F17" w:rsidP="00060042">
    <w:pPr>
      <w:pStyle w:val="Textoindependiente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7253D6F" wp14:editId="0081782B">
              <wp:simplePos x="0" y="0"/>
              <wp:positionH relativeFrom="column">
                <wp:posOffset>-1566738</wp:posOffset>
              </wp:positionH>
              <wp:positionV relativeFrom="paragraph">
                <wp:posOffset>-854241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688531" y="642401"/>
                          <a:ext cx="5978201" cy="9676990"/>
                          <a:chOff x="-2689789" y="-5387829"/>
                          <a:chExt cx="4892640" cy="7920816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"/>
                              <a:lumOff val="9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AAFEF">
                              <a:alpha val="54118"/>
                            </a:srgb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AAFEF">
                              <a:alpha val="54118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25000"/>
                              <a:lumOff val="75000"/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89789" y="-5387829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"/>
                              <a:lumOff val="9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0DEB97" id="Group 26" o:spid="_x0000_s1026" alt="&quot;&quot;" style="position:absolute;margin-left:-123.35pt;margin-top:-67.25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zVpMoGAPfe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UBpVJYnhB4GigSTY7lAaUiGphIVI7lYXIsDygV&#10;0cBEonIsD5NjeSjHEgKrF5RjeZgcywNKpbaBybE8lGMJgVcFRaLJsTyUYwmBp4Ei0eRYHsqxhMDT&#10;QJFociwP5VhCYGmgHMvD5FgeyrGEwNNAkWhyLA/lWELgaaBINDmWh3IsIfA0UCSaHMtDOZYQeBoo&#10;Ek2O5aEcSwgcDZ7KsYTAy0A4lqfJsTyVYwmBp4HMzk+TY3kqxxICTwOZnZ8mx/JUjiUEngbiJz5N&#10;juWpHEsIPA3ET3y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NTxd/XeDXVUMDfqU0y8jefv&#10;St1QR7VwpW6oo2i4UjfUUc9bqRvquK+mUjfUUXFbqRvqKKGt1A111MRW6oY6ilwrdUMdVauN+pSd&#10;btTxd6VuqKOutFI31FEoWqkb6ij8rNQNdRRyVuqGOgozK3VDHZWWlbqhjtLJSt1QRy1kpW6oo7ix&#10;Uf8uT9ywG0E3gAFvShC7AQx6U1XYDWDgm0LBbgCD39T+dQMYAKecrxvAIDglet0ABkJqY8oBDIZT&#10;SNdZYEAkL6kb4ERY1IyFI5EKtmoJJ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Re5Se5B+JJ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e3f0 [664]" stroked="f"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1add1 [194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6885;top:6424;width:59782;height:96769" coordorigin="-26897,-53878" coordsize="48926,7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be2f9 [342]" stroked="f"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afef" stroked="f">
                  <v:fill opacity="35466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afef" stroked="f">
                  <v:fill opacity="35466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f0 [822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897;top:-53878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786e6 [194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be2f9 [342]" stroked="f"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369507">
    <w:abstractNumId w:val="1"/>
  </w:num>
  <w:num w:numId="2" w16cid:durableId="1745029202">
    <w:abstractNumId w:val="2"/>
  </w:num>
  <w:num w:numId="3" w16cid:durableId="904487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A8"/>
    <w:rsid w:val="00060042"/>
    <w:rsid w:val="000667AD"/>
    <w:rsid w:val="0008685D"/>
    <w:rsid w:val="00090860"/>
    <w:rsid w:val="00112FD7"/>
    <w:rsid w:val="00150ABD"/>
    <w:rsid w:val="00170D2D"/>
    <w:rsid w:val="001946FC"/>
    <w:rsid w:val="001A2A5B"/>
    <w:rsid w:val="00203366"/>
    <w:rsid w:val="00222466"/>
    <w:rsid w:val="0024753C"/>
    <w:rsid w:val="00276026"/>
    <w:rsid w:val="00293C63"/>
    <w:rsid w:val="002A56A3"/>
    <w:rsid w:val="002A79D5"/>
    <w:rsid w:val="002B31DC"/>
    <w:rsid w:val="002B4549"/>
    <w:rsid w:val="00310F17"/>
    <w:rsid w:val="00322A46"/>
    <w:rsid w:val="003326CB"/>
    <w:rsid w:val="003349A8"/>
    <w:rsid w:val="00353B60"/>
    <w:rsid w:val="00376291"/>
    <w:rsid w:val="00380FD1"/>
    <w:rsid w:val="00383D02"/>
    <w:rsid w:val="00384BAE"/>
    <w:rsid w:val="00385DE7"/>
    <w:rsid w:val="003D1B71"/>
    <w:rsid w:val="003E2E28"/>
    <w:rsid w:val="004577E5"/>
    <w:rsid w:val="004B3E5B"/>
    <w:rsid w:val="004E158A"/>
    <w:rsid w:val="00546ECE"/>
    <w:rsid w:val="00565C77"/>
    <w:rsid w:val="0056708E"/>
    <w:rsid w:val="005801E5"/>
    <w:rsid w:val="00590471"/>
    <w:rsid w:val="005D01FA"/>
    <w:rsid w:val="00653E17"/>
    <w:rsid w:val="00656133"/>
    <w:rsid w:val="00656864"/>
    <w:rsid w:val="00685869"/>
    <w:rsid w:val="006A08E8"/>
    <w:rsid w:val="006D455D"/>
    <w:rsid w:val="006D79A8"/>
    <w:rsid w:val="0072353B"/>
    <w:rsid w:val="007575B6"/>
    <w:rsid w:val="007A22AE"/>
    <w:rsid w:val="007A6A47"/>
    <w:rsid w:val="007B3C81"/>
    <w:rsid w:val="007B438F"/>
    <w:rsid w:val="007B6A52"/>
    <w:rsid w:val="007D0746"/>
    <w:rsid w:val="007D10D0"/>
    <w:rsid w:val="007D5238"/>
    <w:rsid w:val="007D67CA"/>
    <w:rsid w:val="007D769A"/>
    <w:rsid w:val="007E29A2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25DBC"/>
    <w:rsid w:val="009475DC"/>
    <w:rsid w:val="00967B93"/>
    <w:rsid w:val="0098681E"/>
    <w:rsid w:val="00987306"/>
    <w:rsid w:val="009D090F"/>
    <w:rsid w:val="00A31464"/>
    <w:rsid w:val="00A31B16"/>
    <w:rsid w:val="00A33613"/>
    <w:rsid w:val="00A47A8D"/>
    <w:rsid w:val="00A50C8D"/>
    <w:rsid w:val="00A86AA5"/>
    <w:rsid w:val="00A942B2"/>
    <w:rsid w:val="00AC6C7E"/>
    <w:rsid w:val="00B4158A"/>
    <w:rsid w:val="00B47F68"/>
    <w:rsid w:val="00B6466C"/>
    <w:rsid w:val="00B94954"/>
    <w:rsid w:val="00BB1B5D"/>
    <w:rsid w:val="00BC22C7"/>
    <w:rsid w:val="00BD195A"/>
    <w:rsid w:val="00C07240"/>
    <w:rsid w:val="00C14078"/>
    <w:rsid w:val="00C16C27"/>
    <w:rsid w:val="00CE1E3D"/>
    <w:rsid w:val="00D02FFA"/>
    <w:rsid w:val="00D053FA"/>
    <w:rsid w:val="00D05B60"/>
    <w:rsid w:val="00D670B5"/>
    <w:rsid w:val="00DC3F0A"/>
    <w:rsid w:val="00DC456D"/>
    <w:rsid w:val="00E204E2"/>
    <w:rsid w:val="00E26AED"/>
    <w:rsid w:val="00E56E39"/>
    <w:rsid w:val="00E73AB8"/>
    <w:rsid w:val="00E90A60"/>
    <w:rsid w:val="00ED47F7"/>
    <w:rsid w:val="00EE7E09"/>
    <w:rsid w:val="00F0092E"/>
    <w:rsid w:val="00F0223C"/>
    <w:rsid w:val="00F10A4B"/>
    <w:rsid w:val="00F30C2D"/>
    <w:rsid w:val="00F3235D"/>
    <w:rsid w:val="00F32393"/>
    <w:rsid w:val="00F878BD"/>
    <w:rsid w:val="00FA4E9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04FAF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7D10D0"/>
    <w:pPr>
      <w:widowControl w:val="0"/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E29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16C2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16C2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F0223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EE7E09"/>
    <w:rPr>
      <w:rFonts w:asciiTheme="minorHAnsi" w:hAnsiTheme="minorHAnsi" w:cs="Georgia"/>
    </w:rPr>
  </w:style>
  <w:style w:type="character" w:customStyle="1" w:styleId="Ttulo1Car">
    <w:name w:val="Título 1 Car"/>
    <w:basedOn w:val="Fuentedeprrafopredeter"/>
    <w:link w:val="Ttulo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Prrafodelista">
    <w:name w:val="List Paragraph"/>
    <w:basedOn w:val="Textoindependiente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aconcuadrcula">
    <w:name w:val="Table Grid"/>
    <w:basedOn w:val="Tabla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oindependiente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Textoindependiente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qFormat/>
    <w:rsid w:val="00F0223C"/>
    <w:rPr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222466"/>
    <w:rPr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222466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inespaciado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aconvietas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Ttulo3Car">
    <w:name w:val="Título 3 Car"/>
    <w:basedOn w:val="Fuentedeprrafopredeter"/>
    <w:link w:val="Ttulo3"/>
    <w:uiPriority w:val="9"/>
    <w:rsid w:val="007E29A2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C16C27"/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16C27"/>
    <w:rPr>
      <w:rFonts w:asciiTheme="majorHAnsi" w:eastAsiaTheme="majorEastAsia" w:hAnsiTheme="majorHAnsi" w:cstheme="majorBidi"/>
      <w:color w:val="21405B" w:themeColor="accent1" w:themeShade="BF"/>
    </w:rPr>
  </w:style>
  <w:style w:type="character" w:styleId="Hipervnculo">
    <w:name w:val="Hyperlink"/>
    <w:basedOn w:val="Fuentedeprrafopredeter"/>
    <w:uiPriority w:val="99"/>
    <w:unhideWhenUsed/>
    <w:rsid w:val="0098730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rsid w:val="00987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2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mailto:jlorgaz@iib.uam.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ithub.com/abarrenos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mailto:francesca.aguilo@umu.se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adri.barreno@live.com" TargetMode="External"/><Relationship Id="rId20" Type="http://schemas.openxmlformats.org/officeDocument/2006/relationships/image" Target="media/image8.png"/><Relationship Id="rId29" Type="http://schemas.openxmlformats.org/officeDocument/2006/relationships/hyperlink" Target="mailto:jlorgaz@iib.uam.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hyperlink" Target="https://doi.org/10.3390/cells11030518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doi.org/10.3390/cells11030518" TargetMode="External"/><Relationship Id="rId28" Type="http://schemas.openxmlformats.org/officeDocument/2006/relationships/hyperlink" Target="mailto:francesca.aguilo@umu.se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linkedin.com/in/adri%C3%A1n-barreno-s%C3%A1nchez-890a45206/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mailto:jlorgaz@iib.uam.es" TargetMode="External"/><Relationship Id="rId30" Type="http://schemas.openxmlformats.org/officeDocument/2006/relationships/hyperlink" Target="mailto:jlorgaz@iib.uam.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b\Downloads\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12F41B1BBC44B0BCD68F2D0E20B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50F85-9481-4917-BEDA-367D9C29999C}"/>
      </w:docPartPr>
      <w:docPartBody>
        <w:p w:rsidR="003F0AF9" w:rsidRDefault="0059756C" w:rsidP="0059756C">
          <w:pPr>
            <w:pStyle w:val="BB12F41B1BBC44B0BCD68F2D0E20B2A9"/>
          </w:pPr>
          <w:r>
            <w:t>Education</w:t>
          </w:r>
        </w:p>
      </w:docPartBody>
    </w:docPart>
    <w:docPart>
      <w:docPartPr>
        <w:name w:val="7C2D234B90264A29BB2065A106211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84F2F-C266-4DFA-9073-AF1A04F18FD2}"/>
      </w:docPartPr>
      <w:docPartBody>
        <w:p w:rsidR="003F0AF9" w:rsidRDefault="0059756C" w:rsidP="0059756C">
          <w:pPr>
            <w:pStyle w:val="7C2D234B90264A29BB2065A10621173A"/>
          </w:pPr>
          <w:r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6C"/>
    <w:rsid w:val="003F0AF9"/>
    <w:rsid w:val="004A06B5"/>
    <w:rsid w:val="0059756C"/>
    <w:rsid w:val="00876B55"/>
    <w:rsid w:val="00C25A7F"/>
    <w:rsid w:val="00F4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B12F41B1BBC44B0BCD68F2D0E20B2A9">
    <w:name w:val="BB12F41B1BBC44B0BCD68F2D0E20B2A9"/>
    <w:rsid w:val="0059756C"/>
  </w:style>
  <w:style w:type="paragraph" w:customStyle="1" w:styleId="7C2D234B90264A29BB2065A10621173A">
    <w:name w:val="7C2D234B90264A29BB2065A10621173A"/>
    <w:rsid w:val="0059756C"/>
  </w:style>
  <w:style w:type="paragraph" w:customStyle="1" w:styleId="069387514B044844AF7B9FC8D23F64FA">
    <w:name w:val="069387514B044844AF7B9FC8D23F64FA"/>
    <w:rsid w:val="004A06B5"/>
  </w:style>
  <w:style w:type="paragraph" w:customStyle="1" w:styleId="1015C719CC1F41A68A5CD314804A7D80">
    <w:name w:val="1015C719CC1F41A68A5CD314804A7D80"/>
    <w:rsid w:val="004A06B5"/>
  </w:style>
  <w:style w:type="paragraph" w:customStyle="1" w:styleId="4EF137610443451887D1A5F04475E62A">
    <w:name w:val="4EF137610443451887D1A5F04475E62A"/>
    <w:rsid w:val="004A06B5"/>
  </w:style>
  <w:style w:type="paragraph" w:customStyle="1" w:styleId="63388C01D68A44FABCC8B08A3A5AB05D">
    <w:name w:val="63388C01D68A44FABCC8B08A3A5AB05D"/>
    <w:rsid w:val="004A06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tf78128832_win32</Template>
  <TotalTime>0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2023-03-16T22:31:00Z</dcterms:created>
  <dcterms:modified xsi:type="dcterms:W3CDTF">2023-03-16T22:31:00Z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